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C96353" w14:textId="77777777" w:rsidR="00D06709" w:rsidRPr="0072048D" w:rsidRDefault="00D06709" w:rsidP="00DF1CB4">
      <w:pPr>
        <w:rPr>
          <w:sz w:val="8"/>
          <w:szCs w:val="12"/>
          <w:lang w:val="en-IN"/>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620" w:firstRow="1" w:lastRow="0" w:firstColumn="0" w:lastColumn="0" w:noHBand="1" w:noVBand="1"/>
      </w:tblPr>
      <w:tblGrid>
        <w:gridCol w:w="52"/>
        <w:gridCol w:w="284"/>
        <w:gridCol w:w="141"/>
        <w:gridCol w:w="2130"/>
        <w:gridCol w:w="138"/>
        <w:gridCol w:w="284"/>
        <w:gridCol w:w="142"/>
        <w:gridCol w:w="2126"/>
        <w:gridCol w:w="142"/>
        <w:gridCol w:w="317"/>
        <w:gridCol w:w="142"/>
        <w:gridCol w:w="958"/>
        <w:gridCol w:w="284"/>
        <w:gridCol w:w="850"/>
        <w:gridCol w:w="142"/>
        <w:gridCol w:w="317"/>
        <w:gridCol w:w="142"/>
        <w:gridCol w:w="2092"/>
        <w:gridCol w:w="17"/>
      </w:tblGrid>
      <w:tr w:rsidR="00AD0DDD" w14:paraId="761201E0" w14:textId="77777777" w:rsidTr="00B30F6C">
        <w:trPr>
          <w:trHeight w:val="1810"/>
        </w:trPr>
        <w:tc>
          <w:tcPr>
            <w:tcW w:w="10700" w:type="dxa"/>
            <w:gridSpan w:val="19"/>
            <w:tcBorders>
              <w:bottom w:val="single" w:sz="24" w:space="0" w:color="2C3B57" w:themeColor="text2"/>
            </w:tcBorders>
          </w:tcPr>
          <w:p w14:paraId="09F43D2C" w14:textId="71794D79" w:rsidR="00AD0DDD" w:rsidRDefault="003064B6" w:rsidP="00DF1CB4">
            <w:pPr>
              <w:pStyle w:val="Heading1"/>
            </w:pPr>
            <w:r>
              <w:t>Gouri Jagtap</w:t>
            </w:r>
            <w:r w:rsidR="00BB0D57">
              <w:t xml:space="preserve"> </w:t>
            </w:r>
          </w:p>
          <w:p w14:paraId="79DB888A" w14:textId="06E94C33" w:rsidR="00AD0DDD" w:rsidRPr="00AD0DDD" w:rsidRDefault="003064B6" w:rsidP="00DF1CB4">
            <w:pPr>
              <w:pStyle w:val="Heading2"/>
            </w:pPr>
            <w:r>
              <w:t>Lecturer</w:t>
            </w:r>
          </w:p>
        </w:tc>
      </w:tr>
      <w:tr w:rsidR="00AD0DDD" w14:paraId="239E6811" w14:textId="77777777" w:rsidTr="00B30F6C">
        <w:trPr>
          <w:trHeight w:val="149"/>
        </w:trPr>
        <w:tc>
          <w:tcPr>
            <w:tcW w:w="10700" w:type="dxa"/>
            <w:gridSpan w:val="19"/>
            <w:tcBorders>
              <w:top w:val="single" w:sz="24" w:space="0" w:color="2C3B57" w:themeColor="text2"/>
            </w:tcBorders>
            <w:vAlign w:val="center"/>
          </w:tcPr>
          <w:p w14:paraId="2BDEF65F" w14:textId="77777777" w:rsidR="00AD0DDD" w:rsidRDefault="00AD0DDD" w:rsidP="00DF1CB4"/>
        </w:tc>
      </w:tr>
      <w:tr w:rsidR="005F5561" w14:paraId="15BA2F1D" w14:textId="77777777" w:rsidTr="00B30F6C">
        <w:trPr>
          <w:gridAfter w:val="1"/>
          <w:wAfter w:w="17" w:type="dxa"/>
          <w:trHeight w:val="314"/>
        </w:trPr>
        <w:tc>
          <w:tcPr>
            <w:tcW w:w="52" w:type="dxa"/>
            <w:vAlign w:val="center"/>
          </w:tcPr>
          <w:p w14:paraId="0F0B0794" w14:textId="77777777" w:rsidR="005F5561" w:rsidRPr="00D06709" w:rsidRDefault="005F5561" w:rsidP="00DF1CB4"/>
        </w:tc>
        <w:tc>
          <w:tcPr>
            <w:tcW w:w="284" w:type="dxa"/>
            <w:shd w:val="clear" w:color="auto" w:fill="2C3B57" w:themeFill="text2"/>
            <w:vAlign w:val="center"/>
          </w:tcPr>
          <w:p w14:paraId="352E8378" w14:textId="77777777" w:rsidR="005F5561" w:rsidRPr="00DF1CB4" w:rsidRDefault="005F5561" w:rsidP="00DF1CB4">
            <w:pPr>
              <w:jc w:val="center"/>
              <w:rPr>
                <w:rStyle w:val="Emphasis"/>
              </w:rPr>
            </w:pPr>
            <w:r w:rsidRPr="00DF1CB4">
              <w:rPr>
                <w:rStyle w:val="Emphasis"/>
              </w:rPr>
              <w:t>P</w:t>
            </w:r>
          </w:p>
        </w:tc>
        <w:tc>
          <w:tcPr>
            <w:tcW w:w="141" w:type="dxa"/>
            <w:vAlign w:val="center"/>
          </w:tcPr>
          <w:p w14:paraId="5476701A" w14:textId="77777777" w:rsidR="005F5561" w:rsidRPr="00D06709" w:rsidRDefault="005F5561" w:rsidP="00DF1CB4"/>
        </w:tc>
        <w:tc>
          <w:tcPr>
            <w:tcW w:w="2130" w:type="dxa"/>
            <w:vAlign w:val="center"/>
          </w:tcPr>
          <w:p w14:paraId="5EB789A8" w14:textId="2116468F" w:rsidR="005F5561" w:rsidRPr="00FA4DB0" w:rsidRDefault="003064B6" w:rsidP="00DF1CB4">
            <w:r>
              <w:t>9766146327</w:t>
            </w:r>
          </w:p>
        </w:tc>
        <w:tc>
          <w:tcPr>
            <w:tcW w:w="138" w:type="dxa"/>
            <w:vAlign w:val="center"/>
          </w:tcPr>
          <w:p w14:paraId="4228E7AB" w14:textId="77777777" w:rsidR="005F5561" w:rsidRDefault="005F5561" w:rsidP="00DF1CB4"/>
        </w:tc>
        <w:tc>
          <w:tcPr>
            <w:tcW w:w="284" w:type="dxa"/>
            <w:shd w:val="clear" w:color="auto" w:fill="2C3B57" w:themeFill="text2"/>
            <w:vAlign w:val="center"/>
          </w:tcPr>
          <w:p w14:paraId="364C6BB4" w14:textId="77777777" w:rsidR="005F5561" w:rsidRPr="00DF1CB4" w:rsidRDefault="00AD6FA4" w:rsidP="00DF1CB4">
            <w:pPr>
              <w:jc w:val="center"/>
              <w:rPr>
                <w:rStyle w:val="Emphasis"/>
              </w:rPr>
            </w:pPr>
            <w:r w:rsidRPr="00DF1CB4">
              <w:rPr>
                <w:rStyle w:val="Emphasis"/>
              </w:rPr>
              <w:t>E</w:t>
            </w:r>
          </w:p>
        </w:tc>
        <w:tc>
          <w:tcPr>
            <w:tcW w:w="142" w:type="dxa"/>
            <w:vAlign w:val="center"/>
          </w:tcPr>
          <w:p w14:paraId="2CCCB767" w14:textId="77777777" w:rsidR="005F5561" w:rsidRDefault="005F5561" w:rsidP="00DF1CB4"/>
        </w:tc>
        <w:tc>
          <w:tcPr>
            <w:tcW w:w="2126" w:type="dxa"/>
            <w:vAlign w:val="center"/>
          </w:tcPr>
          <w:p w14:paraId="44A4AA2F" w14:textId="6986C36D" w:rsidR="005F5561" w:rsidRPr="00FA4DB0" w:rsidRDefault="003064B6" w:rsidP="00DF1CB4">
            <w:r>
              <w:t>Jagtapgouri111</w:t>
            </w:r>
            <w:r w:rsidR="00BB0D57">
              <w:t>@gmail.com</w:t>
            </w:r>
          </w:p>
        </w:tc>
        <w:tc>
          <w:tcPr>
            <w:tcW w:w="142" w:type="dxa"/>
            <w:vAlign w:val="center"/>
          </w:tcPr>
          <w:p w14:paraId="7C2196A7" w14:textId="77777777" w:rsidR="005F5561" w:rsidRDefault="005F5561" w:rsidP="00DF1CB4"/>
        </w:tc>
        <w:tc>
          <w:tcPr>
            <w:tcW w:w="317" w:type="dxa"/>
            <w:shd w:val="clear" w:color="auto" w:fill="2C3B57" w:themeFill="text2"/>
            <w:vAlign w:val="center"/>
          </w:tcPr>
          <w:p w14:paraId="2F9D6CBF" w14:textId="77777777" w:rsidR="005F5561" w:rsidRPr="00DF1CB4" w:rsidRDefault="00AD6FA4" w:rsidP="00DF1CB4">
            <w:pPr>
              <w:jc w:val="center"/>
              <w:rPr>
                <w:rStyle w:val="Emphasis"/>
              </w:rPr>
            </w:pPr>
            <w:r w:rsidRPr="00DF1CB4">
              <w:rPr>
                <w:rStyle w:val="Emphasis"/>
              </w:rPr>
              <w:t>A</w:t>
            </w:r>
          </w:p>
        </w:tc>
        <w:tc>
          <w:tcPr>
            <w:tcW w:w="142" w:type="dxa"/>
            <w:vAlign w:val="center"/>
          </w:tcPr>
          <w:p w14:paraId="45619A67" w14:textId="77777777" w:rsidR="005F5561" w:rsidRDefault="005F5561" w:rsidP="00DF1CB4"/>
        </w:tc>
        <w:tc>
          <w:tcPr>
            <w:tcW w:w="2092" w:type="dxa"/>
            <w:gridSpan w:val="3"/>
            <w:vAlign w:val="center"/>
          </w:tcPr>
          <w:p w14:paraId="59ECB54F" w14:textId="510A4E90" w:rsidR="005F5561" w:rsidRDefault="005C0D28" w:rsidP="00DF1CB4">
            <w:r>
              <w:t>Saundarya Colony</w:t>
            </w:r>
            <w:r w:rsidR="00BB0D57">
              <w:t>,</w:t>
            </w:r>
            <w:r w:rsidR="00B30F6C">
              <w:t xml:space="preserve"> Rahat</w:t>
            </w:r>
            <w:r>
              <w:t>ani,</w:t>
            </w:r>
          </w:p>
          <w:p w14:paraId="4C6D320A" w14:textId="717C5DAA" w:rsidR="00BB0D57" w:rsidRPr="00FA4DB0" w:rsidRDefault="00BB0D57" w:rsidP="00DF1CB4">
            <w:r>
              <w:t>Pimpri, Pune</w:t>
            </w:r>
            <w:r w:rsidR="005C0D28">
              <w:t xml:space="preserve"> </w:t>
            </w:r>
            <w:r>
              <w:t>-</w:t>
            </w:r>
            <w:r w:rsidR="005C0D28">
              <w:t xml:space="preserve"> </w:t>
            </w:r>
            <w:r>
              <w:t>411017</w:t>
            </w:r>
          </w:p>
        </w:tc>
        <w:tc>
          <w:tcPr>
            <w:tcW w:w="142" w:type="dxa"/>
            <w:vAlign w:val="center"/>
          </w:tcPr>
          <w:p w14:paraId="1425948F" w14:textId="77777777" w:rsidR="005F5561" w:rsidRDefault="005F5561" w:rsidP="00DF1CB4"/>
        </w:tc>
        <w:tc>
          <w:tcPr>
            <w:tcW w:w="317" w:type="dxa"/>
            <w:shd w:val="clear" w:color="auto" w:fill="2C3B57" w:themeFill="text2"/>
            <w:vAlign w:val="center"/>
          </w:tcPr>
          <w:p w14:paraId="00C0ED26" w14:textId="2F72C107" w:rsidR="005F5561" w:rsidRPr="00DF1CB4" w:rsidRDefault="00BB0D57" w:rsidP="00DF1CB4">
            <w:pPr>
              <w:jc w:val="center"/>
              <w:rPr>
                <w:rStyle w:val="Emphasis"/>
              </w:rPr>
            </w:pPr>
            <w:r>
              <w:rPr>
                <w:rStyle w:val="Emphasis"/>
              </w:rPr>
              <w:t>D</w:t>
            </w:r>
          </w:p>
        </w:tc>
        <w:tc>
          <w:tcPr>
            <w:tcW w:w="142" w:type="dxa"/>
            <w:vAlign w:val="center"/>
          </w:tcPr>
          <w:p w14:paraId="04566AF4" w14:textId="77777777" w:rsidR="005F5561" w:rsidRDefault="005F5561" w:rsidP="00DF1CB4"/>
        </w:tc>
        <w:tc>
          <w:tcPr>
            <w:tcW w:w="2092" w:type="dxa"/>
            <w:vAlign w:val="center"/>
          </w:tcPr>
          <w:p w14:paraId="0251C333" w14:textId="1734E007" w:rsidR="005F5561" w:rsidRPr="00FA4DB0" w:rsidRDefault="000C3BA1" w:rsidP="00DF1CB4">
            <w:r>
              <w:t>23</w:t>
            </w:r>
            <w:r w:rsidR="003064B6">
              <w:t>.06</w:t>
            </w:r>
            <w:r w:rsidR="00A84618">
              <w:t>.2025</w:t>
            </w:r>
          </w:p>
        </w:tc>
      </w:tr>
      <w:tr w:rsidR="00AD0DDD" w14:paraId="0EFB80DE" w14:textId="77777777" w:rsidTr="00B30F6C">
        <w:trPr>
          <w:trHeight w:val="161"/>
        </w:trPr>
        <w:tc>
          <w:tcPr>
            <w:tcW w:w="10700" w:type="dxa"/>
            <w:gridSpan w:val="19"/>
            <w:tcBorders>
              <w:bottom w:val="single" w:sz="24" w:space="0" w:color="CADEE5" w:themeColor="background2"/>
            </w:tcBorders>
            <w:vAlign w:val="center"/>
          </w:tcPr>
          <w:p w14:paraId="22AE2CDB" w14:textId="77777777" w:rsidR="00AD0DDD" w:rsidRDefault="00AD0DDD" w:rsidP="00DF1CB4"/>
        </w:tc>
      </w:tr>
      <w:tr w:rsidR="00560EA0" w14:paraId="5C1C7584" w14:textId="77777777" w:rsidTr="00B30F6C">
        <w:trPr>
          <w:trHeight w:val="174"/>
        </w:trPr>
        <w:tc>
          <w:tcPr>
            <w:tcW w:w="6856" w:type="dxa"/>
            <w:gridSpan w:val="12"/>
            <w:vMerge w:val="restart"/>
            <w:tcBorders>
              <w:top w:val="single" w:sz="24" w:space="0" w:color="CADEE5" w:themeColor="background2"/>
              <w:bottom w:val="single" w:sz="8" w:space="0" w:color="2C3B57" w:themeColor="text2"/>
            </w:tcBorders>
            <w:vAlign w:val="bottom"/>
          </w:tcPr>
          <w:p w14:paraId="618B9040" w14:textId="77777777" w:rsidR="00560EA0" w:rsidRPr="005F5561" w:rsidRDefault="00B30F6C" w:rsidP="00DF1CB4">
            <w:pPr>
              <w:pStyle w:val="Heading3"/>
            </w:pPr>
            <w:sdt>
              <w:sdtPr>
                <w:id w:val="723336852"/>
                <w:placeholder>
                  <w:docPart w:val="57ADA643865A403FACDE22285843240C"/>
                </w:placeholder>
                <w:temporary/>
                <w:showingPlcHdr/>
                <w15:appearance w15:val="hidden"/>
              </w:sdtPr>
              <w:sdtContent>
                <w:r w:rsidR="00FA4DB0" w:rsidRPr="005F5561">
                  <w:t>Objective</w:t>
                </w:r>
              </w:sdtContent>
            </w:sdt>
          </w:p>
        </w:tc>
        <w:tc>
          <w:tcPr>
            <w:tcW w:w="284" w:type="dxa"/>
            <w:vMerge w:val="restart"/>
            <w:tcBorders>
              <w:top w:val="single" w:sz="24" w:space="0" w:color="CADEE5" w:themeColor="background2"/>
            </w:tcBorders>
            <w:vAlign w:val="bottom"/>
          </w:tcPr>
          <w:p w14:paraId="4229CBA7" w14:textId="77777777" w:rsidR="00560EA0" w:rsidRDefault="00560EA0" w:rsidP="00DF1CB4"/>
        </w:tc>
        <w:tc>
          <w:tcPr>
            <w:tcW w:w="3560" w:type="dxa"/>
            <w:gridSpan w:val="6"/>
            <w:tcBorders>
              <w:top w:val="single" w:sz="24" w:space="0" w:color="CADEE5" w:themeColor="background2"/>
            </w:tcBorders>
            <w:vAlign w:val="bottom"/>
          </w:tcPr>
          <w:p w14:paraId="5876AECB" w14:textId="77777777" w:rsidR="00560EA0" w:rsidRDefault="00560EA0" w:rsidP="00DF1CB4"/>
        </w:tc>
      </w:tr>
      <w:tr w:rsidR="00F668FA" w14:paraId="7E2A6957" w14:textId="77777777" w:rsidTr="00B30F6C">
        <w:trPr>
          <w:trHeight w:val="426"/>
        </w:trPr>
        <w:tc>
          <w:tcPr>
            <w:tcW w:w="6856" w:type="dxa"/>
            <w:gridSpan w:val="12"/>
            <w:vMerge/>
            <w:tcBorders>
              <w:bottom w:val="single" w:sz="8" w:space="0" w:color="2C3B57" w:themeColor="text2"/>
            </w:tcBorders>
            <w:vAlign w:val="bottom"/>
          </w:tcPr>
          <w:p w14:paraId="4AD525A4" w14:textId="77777777" w:rsidR="00F668FA" w:rsidRPr="005F5561" w:rsidRDefault="00F668FA" w:rsidP="00F668FA">
            <w:pPr>
              <w:pStyle w:val="Heading3"/>
            </w:pPr>
          </w:p>
        </w:tc>
        <w:tc>
          <w:tcPr>
            <w:tcW w:w="284" w:type="dxa"/>
            <w:vMerge/>
            <w:vAlign w:val="bottom"/>
          </w:tcPr>
          <w:p w14:paraId="6E11D280" w14:textId="77777777" w:rsidR="00F668FA" w:rsidRDefault="00F668FA" w:rsidP="00F668FA"/>
        </w:tc>
        <w:tc>
          <w:tcPr>
            <w:tcW w:w="3560" w:type="dxa"/>
            <w:gridSpan w:val="6"/>
            <w:shd w:val="clear" w:color="auto" w:fill="CADEE5" w:themeFill="background2"/>
            <w:vAlign w:val="bottom"/>
          </w:tcPr>
          <w:p w14:paraId="3CC5751B" w14:textId="62C0AEE0" w:rsidR="00F668FA" w:rsidRDefault="00B30F6C" w:rsidP="00F668FA">
            <w:pPr>
              <w:pStyle w:val="Heading3"/>
            </w:pPr>
            <w:sdt>
              <w:sdtPr>
                <w:id w:val="-2075571490"/>
                <w:placeholder>
                  <w:docPart w:val="DDE68FC889234F439D2FA4439C027566"/>
                </w:placeholder>
                <w:temporary/>
                <w:showingPlcHdr/>
                <w15:appearance w15:val="hidden"/>
              </w:sdtPr>
              <w:sdtContent>
                <w:r w:rsidR="00F668FA" w:rsidRPr="00AD0DDD">
                  <w:t>Education</w:t>
                </w:r>
              </w:sdtContent>
            </w:sdt>
          </w:p>
        </w:tc>
      </w:tr>
      <w:tr w:rsidR="00F668FA" w14:paraId="72FBC951" w14:textId="77777777" w:rsidTr="00B30F6C">
        <w:trPr>
          <w:trHeight w:val="1684"/>
        </w:trPr>
        <w:tc>
          <w:tcPr>
            <w:tcW w:w="6856" w:type="dxa"/>
            <w:gridSpan w:val="12"/>
            <w:tcBorders>
              <w:top w:val="single" w:sz="8" w:space="0" w:color="2C3B57" w:themeColor="text2"/>
            </w:tcBorders>
          </w:tcPr>
          <w:p w14:paraId="6DF18033" w14:textId="668CA966" w:rsidR="00F668FA" w:rsidRPr="003064B6" w:rsidRDefault="003064B6" w:rsidP="003064B6">
            <w:pPr>
              <w:autoSpaceDE w:val="0"/>
              <w:autoSpaceDN w:val="0"/>
              <w:adjustRightInd w:val="0"/>
              <w:rPr>
                <w:rFonts w:ascii="RobotoSlab-Regular" w:hAnsi="RobotoSlab-Regular" w:cs="RobotoSlab-Regular"/>
                <w:sz w:val="24"/>
              </w:rPr>
            </w:pPr>
            <w:r>
              <w:rPr>
                <w:rFonts w:ascii="RobotoSlab-Regular" w:hAnsi="RobotoSlab-Regular" w:cs="RobotoSlab-Regular"/>
                <w:sz w:val="24"/>
              </w:rPr>
              <w:t>To contribute to a prestigious educational institution where I can leverage my skills and experience in data science for mutual growth. I aim to achieve a dynamic career trajectory characterized by steady advancement and job satisfaction. My goal is to tackle challenging projects and deliver impactful results in the classroom while actively participating in the academic community’s success. By utilizing my expertise and adaptability, I am committed to driving both personal and institutional development, fostering a culture of continuous improvement and student engagement.</w:t>
            </w:r>
          </w:p>
          <w:p w14:paraId="1B750147" w14:textId="77777777" w:rsidR="00F668FA" w:rsidRDefault="00F668FA" w:rsidP="00F668FA">
            <w:pPr>
              <w:pStyle w:val="Text"/>
              <w:rPr>
                <w:color w:val="auto"/>
              </w:rPr>
            </w:pPr>
          </w:p>
          <w:p w14:paraId="617A837E" w14:textId="77777777" w:rsidR="00F668FA" w:rsidRDefault="00F668FA" w:rsidP="00F668FA">
            <w:pPr>
              <w:pStyle w:val="Heading3"/>
              <w:rPr>
                <w:color w:val="auto"/>
              </w:rPr>
            </w:pPr>
            <w:r w:rsidRPr="00C80125">
              <w:t>Summary</w:t>
            </w:r>
          </w:p>
          <w:p w14:paraId="654C5795" w14:textId="61D7BE29" w:rsidR="00F668FA" w:rsidRDefault="00F668FA" w:rsidP="00F668FA">
            <w:pPr>
              <w:pStyle w:val="Text"/>
              <w:rPr>
                <w:color w:val="auto"/>
              </w:rPr>
            </w:pPr>
            <w:r>
              <w:rPr>
                <w:color w:val="auto"/>
              </w:rPr>
              <w:t>------------------------------------------------------------------------------------------</w:t>
            </w:r>
          </w:p>
          <w:p w14:paraId="3C183B52" w14:textId="4DA90602" w:rsidR="00F668FA" w:rsidRDefault="003064B6" w:rsidP="00EB73D6">
            <w:pPr>
              <w:pStyle w:val="Text"/>
              <w:ind w:left="0"/>
              <w:jc w:val="both"/>
            </w:pPr>
            <w:r w:rsidRPr="00EB73D6">
              <w:rPr>
                <w:rFonts w:ascii="RobotoSlab-Regular" w:hAnsi="RobotoSlab-Regular" w:cs="RobotoSlab-Regular"/>
                <w:color w:val="auto"/>
                <w:sz w:val="24"/>
              </w:rPr>
              <w:t>Experienced and passionate lecturer with 1 years of experience in Data science, Design analysis of algorithms,</w:t>
            </w:r>
            <w:r w:rsidR="00EB73D6" w:rsidRPr="00EB73D6">
              <w:rPr>
                <w:rFonts w:ascii="RobotoSlab-Regular" w:hAnsi="RobotoSlab-Regular" w:cs="RobotoSlab-Regular"/>
                <w:color w:val="auto"/>
                <w:sz w:val="24"/>
              </w:rPr>
              <w:t xml:space="preserve"> Software architecture in design pattern,</w:t>
            </w:r>
            <w:r w:rsidRPr="00EB73D6">
              <w:rPr>
                <w:rFonts w:ascii="RobotoSlab-Regular" w:hAnsi="RobotoSlab-Regular" w:cs="RobotoSlab-Regular"/>
                <w:color w:val="auto"/>
                <w:sz w:val="24"/>
              </w:rPr>
              <w:t xml:space="preserve"> specializing</w:t>
            </w:r>
            <w:r w:rsidR="00EB73D6" w:rsidRPr="00EB73D6">
              <w:rPr>
                <w:rFonts w:ascii="RobotoSlab-Regular" w:hAnsi="RobotoSlab-Regular" w:cs="RobotoSlab-Regular"/>
                <w:color w:val="auto"/>
                <w:sz w:val="24"/>
              </w:rPr>
              <w:t xml:space="preserve"> in Data science</w:t>
            </w:r>
            <w:r w:rsidRPr="00EB73D6">
              <w:rPr>
                <w:rFonts w:ascii="RobotoSlab-Regular" w:hAnsi="RobotoSlab-Regular" w:cs="RobotoSlab-Regular"/>
                <w:color w:val="auto"/>
                <w:sz w:val="24"/>
              </w:rPr>
              <w:t>. Proven ability to deliver engaging lectures and develop innovative teaching materials.</w:t>
            </w:r>
            <w:r>
              <w:rPr>
                <w:rFonts w:ascii="Arial" w:hAnsi="Arial" w:cs="Arial"/>
                <w:color w:val="001D35"/>
                <w:sz w:val="27"/>
                <w:szCs w:val="27"/>
                <w:shd w:val="clear" w:color="auto" w:fill="FFFFFF"/>
              </w:rPr>
              <w:t xml:space="preserve"> </w:t>
            </w:r>
          </w:p>
        </w:tc>
        <w:tc>
          <w:tcPr>
            <w:tcW w:w="284" w:type="dxa"/>
            <w:vMerge w:val="restart"/>
            <w:vAlign w:val="center"/>
          </w:tcPr>
          <w:p w14:paraId="08A8976D" w14:textId="77777777" w:rsidR="00F668FA" w:rsidRDefault="00F668FA" w:rsidP="00F668FA"/>
        </w:tc>
        <w:tc>
          <w:tcPr>
            <w:tcW w:w="3560" w:type="dxa"/>
            <w:gridSpan w:val="6"/>
            <w:vMerge w:val="restart"/>
            <w:shd w:val="clear" w:color="auto" w:fill="CADEE5" w:themeFill="background2"/>
          </w:tcPr>
          <w:p w14:paraId="1515DD81" w14:textId="77777777" w:rsidR="00850BF0" w:rsidRDefault="00850BF0" w:rsidP="00EB73D6">
            <w:pPr>
              <w:autoSpaceDE w:val="0"/>
              <w:autoSpaceDN w:val="0"/>
              <w:adjustRightInd w:val="0"/>
              <w:rPr>
                <w:rFonts w:ascii="RobotoSlab-Regular" w:hAnsi="RobotoSlab-Regular" w:cs="RobotoSlab-Regular"/>
                <w:sz w:val="24"/>
              </w:rPr>
            </w:pPr>
          </w:p>
          <w:p w14:paraId="15013221" w14:textId="3AD4E9B0" w:rsidR="00EB73D6" w:rsidRDefault="0091594E" w:rsidP="00EB73D6">
            <w:pPr>
              <w:autoSpaceDE w:val="0"/>
              <w:autoSpaceDN w:val="0"/>
              <w:adjustRightInd w:val="0"/>
              <w:rPr>
                <w:rFonts w:ascii="RobotoSlab-Regular" w:hAnsi="RobotoSlab-Regular" w:cs="RobotoSlab-Regular"/>
                <w:sz w:val="24"/>
              </w:rPr>
            </w:pPr>
            <w:r>
              <w:rPr>
                <w:rFonts w:ascii="RobotoSlab-Regular" w:hAnsi="RobotoSlab-Regular" w:cs="RobotoSlab-Regular"/>
                <w:sz w:val="24"/>
              </w:rPr>
              <w:t>2024</w:t>
            </w:r>
            <w:r w:rsidR="00EB73D6">
              <w:rPr>
                <w:rFonts w:ascii="RobotoSlab-Regular" w:hAnsi="RobotoSlab-Regular" w:cs="RobotoSlab-Regular"/>
                <w:sz w:val="24"/>
              </w:rPr>
              <w:t xml:space="preserve">:Master of </w:t>
            </w:r>
            <w:r>
              <w:rPr>
                <w:rFonts w:ascii="RobotoSlab-Regular" w:hAnsi="RobotoSlab-Regular" w:cs="RobotoSlab-Regular"/>
                <w:sz w:val="24"/>
              </w:rPr>
              <w:t xml:space="preserve"> </w:t>
            </w:r>
            <w:r w:rsidR="00EB73D6">
              <w:rPr>
                <w:rFonts w:ascii="RobotoSlab-Regular" w:hAnsi="RobotoSlab-Regular" w:cs="RobotoSlab-Regular"/>
                <w:sz w:val="24"/>
              </w:rPr>
              <w:t>Science</w:t>
            </w:r>
            <w:r>
              <w:rPr>
                <w:rFonts w:ascii="RobotoSlab-Regular" w:hAnsi="RobotoSlab-Regular" w:cs="RobotoSlab-Regular"/>
                <w:sz w:val="24"/>
              </w:rPr>
              <w:t xml:space="preserve"> </w:t>
            </w:r>
            <w:r w:rsidR="00EB73D6">
              <w:rPr>
                <w:rFonts w:ascii="RobotoSlab-Regular" w:hAnsi="RobotoSlab-Regular" w:cs="RobotoSlab-Regular"/>
                <w:sz w:val="24"/>
              </w:rPr>
              <w:t>(Computer Science)</w:t>
            </w:r>
          </w:p>
          <w:p w14:paraId="69ECE75D" w14:textId="7C810CB3" w:rsidR="00EB73D6" w:rsidRDefault="00EB73D6" w:rsidP="00EB73D6">
            <w:pPr>
              <w:autoSpaceDE w:val="0"/>
              <w:autoSpaceDN w:val="0"/>
              <w:adjustRightInd w:val="0"/>
              <w:rPr>
                <w:rFonts w:ascii="RobotoSlab-Regular" w:hAnsi="RobotoSlab-Regular" w:cs="RobotoSlab-Regular"/>
                <w:sz w:val="24"/>
              </w:rPr>
            </w:pPr>
            <w:r>
              <w:rPr>
                <w:rFonts w:ascii="RobotoSlab-Regular" w:hAnsi="RobotoSlab-Regular" w:cs="RobotoSlab-Regular"/>
                <w:sz w:val="24"/>
              </w:rPr>
              <w:t>Savitribai Phule Pune University</w:t>
            </w:r>
          </w:p>
          <w:p w14:paraId="5C97E18E" w14:textId="77777777" w:rsidR="0091594E" w:rsidRDefault="0091594E" w:rsidP="00EB73D6">
            <w:pPr>
              <w:autoSpaceDE w:val="0"/>
              <w:autoSpaceDN w:val="0"/>
              <w:adjustRightInd w:val="0"/>
              <w:rPr>
                <w:rFonts w:ascii="RobotoSlab-Regular" w:hAnsi="RobotoSlab-Regular" w:cs="RobotoSlab-Regular"/>
                <w:sz w:val="24"/>
              </w:rPr>
            </w:pPr>
          </w:p>
          <w:p w14:paraId="088DE151" w14:textId="3CEA5044" w:rsidR="0091594E" w:rsidRDefault="0091594E" w:rsidP="00EB73D6">
            <w:pPr>
              <w:autoSpaceDE w:val="0"/>
              <w:autoSpaceDN w:val="0"/>
              <w:adjustRightInd w:val="0"/>
              <w:rPr>
                <w:rFonts w:ascii="RobotoSlab-Regular" w:hAnsi="RobotoSlab-Regular" w:cs="RobotoSlab-Regular"/>
                <w:sz w:val="24"/>
              </w:rPr>
            </w:pPr>
            <w:r>
              <w:rPr>
                <w:rFonts w:ascii="RobotoSlab-Regular" w:hAnsi="RobotoSlab-Regular" w:cs="RobotoSlab-Regular"/>
                <w:sz w:val="24"/>
              </w:rPr>
              <w:t>2022</w:t>
            </w:r>
            <w:r w:rsidR="00EB73D6">
              <w:rPr>
                <w:rFonts w:ascii="RobotoSlab-Regular" w:hAnsi="RobotoSlab-Regular" w:cs="RobotoSlab-Regular"/>
                <w:sz w:val="24"/>
              </w:rPr>
              <w:t xml:space="preserve">: Bachelor of Science </w:t>
            </w:r>
          </w:p>
          <w:p w14:paraId="4074D0A6" w14:textId="6CD0AD17" w:rsidR="00EB73D6" w:rsidRDefault="00EB73D6" w:rsidP="00EB73D6">
            <w:pPr>
              <w:autoSpaceDE w:val="0"/>
              <w:autoSpaceDN w:val="0"/>
              <w:adjustRightInd w:val="0"/>
              <w:rPr>
                <w:rFonts w:ascii="RobotoSlab-Regular" w:hAnsi="RobotoSlab-Regular" w:cs="RobotoSlab-Regular"/>
                <w:sz w:val="24"/>
              </w:rPr>
            </w:pPr>
            <w:r>
              <w:rPr>
                <w:rFonts w:ascii="RobotoSlab-Regular" w:hAnsi="RobotoSlab-Regular" w:cs="RobotoSlab-Regular"/>
                <w:sz w:val="24"/>
              </w:rPr>
              <w:t>(Computer Science)</w:t>
            </w:r>
          </w:p>
          <w:p w14:paraId="4782E66C" w14:textId="49B4FB7F" w:rsidR="00F668FA" w:rsidRPr="004C3859" w:rsidRDefault="00EB73D6" w:rsidP="0091594E">
            <w:pPr>
              <w:pStyle w:val="Text"/>
              <w:ind w:left="0"/>
              <w:rPr>
                <w:color w:val="auto"/>
                <w:sz w:val="24"/>
              </w:rPr>
            </w:pPr>
            <w:r>
              <w:rPr>
                <w:rFonts w:ascii="RobotoSlab-Regular" w:hAnsi="RobotoSlab-Regular" w:cs="RobotoSlab-Regular"/>
                <w:sz w:val="24"/>
              </w:rPr>
              <w:t>Savitribai Phule Pune University</w:t>
            </w:r>
          </w:p>
          <w:p w14:paraId="03CEA564" w14:textId="77777777" w:rsidR="00F668FA" w:rsidRPr="004C3859" w:rsidRDefault="00F668FA" w:rsidP="00F668FA">
            <w:pPr>
              <w:pStyle w:val="Text"/>
              <w:ind w:left="0"/>
              <w:rPr>
                <w:color w:val="auto"/>
                <w:sz w:val="24"/>
              </w:rPr>
            </w:pPr>
          </w:p>
          <w:p w14:paraId="29AB8CE0" w14:textId="2058C7B6" w:rsidR="00F668FA" w:rsidRPr="004C3859" w:rsidRDefault="00F668FA" w:rsidP="00F668FA">
            <w:pPr>
              <w:pStyle w:val="Text"/>
              <w:rPr>
                <w:color w:val="auto"/>
                <w:sz w:val="24"/>
              </w:rPr>
            </w:pPr>
            <w:r>
              <w:rPr>
                <w:color w:val="auto"/>
                <w:sz w:val="24"/>
              </w:rPr>
              <w:t xml:space="preserve">HSC – </w:t>
            </w:r>
            <w:r w:rsidR="0091594E">
              <w:rPr>
                <w:color w:val="auto"/>
                <w:sz w:val="24"/>
              </w:rPr>
              <w:t>60.00</w:t>
            </w:r>
            <w:r w:rsidRPr="004C3859">
              <w:rPr>
                <w:color w:val="auto"/>
                <w:sz w:val="24"/>
              </w:rPr>
              <w:t>%</w:t>
            </w:r>
          </w:p>
          <w:p w14:paraId="354832E9" w14:textId="77777777" w:rsidR="00F668FA" w:rsidRDefault="00F668FA" w:rsidP="00F668FA">
            <w:pPr>
              <w:pStyle w:val="Text"/>
              <w:rPr>
                <w:color w:val="auto"/>
                <w:sz w:val="24"/>
              </w:rPr>
            </w:pPr>
          </w:p>
          <w:p w14:paraId="2DD5DDB3" w14:textId="6C885A4A" w:rsidR="00F668FA" w:rsidRPr="004C3859" w:rsidRDefault="00F668FA" w:rsidP="00F668FA">
            <w:pPr>
              <w:pStyle w:val="Text"/>
              <w:rPr>
                <w:color w:val="auto"/>
                <w:sz w:val="24"/>
              </w:rPr>
            </w:pPr>
            <w:r>
              <w:rPr>
                <w:color w:val="auto"/>
                <w:sz w:val="24"/>
              </w:rPr>
              <w:t xml:space="preserve">SSC – </w:t>
            </w:r>
            <w:r w:rsidR="0091594E">
              <w:rPr>
                <w:color w:val="auto"/>
                <w:sz w:val="24"/>
              </w:rPr>
              <w:t>85.40</w:t>
            </w:r>
            <w:r w:rsidRPr="004C3859">
              <w:rPr>
                <w:color w:val="auto"/>
                <w:sz w:val="24"/>
              </w:rPr>
              <w:t>%</w:t>
            </w:r>
          </w:p>
          <w:p w14:paraId="24137EF2" w14:textId="4077FD5A" w:rsidR="00F668FA" w:rsidRDefault="00F668FA" w:rsidP="0091594E">
            <w:pPr>
              <w:pStyle w:val="Text"/>
              <w:ind w:left="0"/>
            </w:pPr>
          </w:p>
          <w:p w14:paraId="1AF9DE10" w14:textId="77777777" w:rsidR="00F668FA" w:rsidRDefault="00B30F6C" w:rsidP="00F668FA">
            <w:pPr>
              <w:pStyle w:val="Heading3"/>
            </w:pPr>
            <w:sdt>
              <w:sdtPr>
                <w:rPr>
                  <w:noProof/>
                  <w:lang w:val="en-AU" w:eastAsia="en-AU"/>
                </w:rPr>
                <w:id w:val="2131589075"/>
                <w:placeholder>
                  <w:docPart w:val="EDC03F7E16BA4966A5EC07059E03D6B7"/>
                </w:placeholder>
                <w:temporary/>
                <w:showingPlcHdr/>
                <w15:appearance w15:val="hidden"/>
              </w:sdtPr>
              <w:sdtContent>
                <w:r w:rsidR="00F668FA" w:rsidRPr="00A520FA">
                  <w:rPr>
                    <w:noProof/>
                    <w:lang w:eastAsia="en-AU"/>
                  </w:rPr>
                  <w:t>KEY SKILLS</w:t>
                </w:r>
              </w:sdtContent>
            </w:sdt>
          </w:p>
          <w:p w14:paraId="4C3DAD11" w14:textId="1B1A4846" w:rsidR="0091594E" w:rsidRPr="0091594E" w:rsidRDefault="0091594E" w:rsidP="0091594E">
            <w:pPr>
              <w:autoSpaceDE w:val="0"/>
              <w:autoSpaceDN w:val="0"/>
              <w:adjustRightInd w:val="0"/>
              <w:rPr>
                <w:rFonts w:ascii="RobotoSlab-Regular" w:hAnsi="RobotoSlab-Regular" w:cs="RobotoSlab-Regular"/>
                <w:sz w:val="22"/>
                <w:szCs w:val="22"/>
              </w:rPr>
            </w:pPr>
            <w:r w:rsidRPr="0091594E">
              <w:rPr>
                <w:rFonts w:ascii="RobotoSlab-Regular" w:hAnsi="RobotoSlab-Regular" w:cs="RobotoSlab-Regular"/>
                <w:b/>
                <w:sz w:val="22"/>
                <w:szCs w:val="22"/>
              </w:rPr>
              <w:t>Programming Languages</w:t>
            </w:r>
            <w:r w:rsidRPr="0091594E">
              <w:rPr>
                <w:rFonts w:ascii="RobotoSlab-Regular" w:hAnsi="RobotoSlab-Regular" w:cs="RobotoSlab-Regular"/>
                <w:sz w:val="22"/>
                <w:szCs w:val="22"/>
              </w:rPr>
              <w:t>: JAVA, C,</w:t>
            </w:r>
            <w:r>
              <w:rPr>
                <w:rFonts w:ascii="RobotoSlab-Regular" w:hAnsi="RobotoSlab-Regular" w:cs="RobotoSlab-Regular"/>
                <w:sz w:val="22"/>
                <w:szCs w:val="22"/>
              </w:rPr>
              <w:t xml:space="preserve"> </w:t>
            </w:r>
            <w:r w:rsidRPr="0091594E">
              <w:rPr>
                <w:rFonts w:ascii="RobotoSlab-Regular" w:hAnsi="RobotoSlab-Regular" w:cs="RobotoSlab-Regular"/>
                <w:sz w:val="22"/>
                <w:szCs w:val="22"/>
              </w:rPr>
              <w:t>HTML, PHP</w:t>
            </w:r>
            <w:r w:rsidR="00B30F6C">
              <w:rPr>
                <w:rFonts w:ascii="RobotoSlab-Regular" w:hAnsi="RobotoSlab-Regular" w:cs="RobotoSlab-Regular"/>
                <w:sz w:val="22"/>
                <w:szCs w:val="22"/>
              </w:rPr>
              <w:t xml:space="preserve">, Software Testing. </w:t>
            </w:r>
          </w:p>
          <w:p w14:paraId="1A844E98" w14:textId="77777777" w:rsidR="0091594E" w:rsidRDefault="0091594E" w:rsidP="0091594E">
            <w:pPr>
              <w:autoSpaceDE w:val="0"/>
              <w:autoSpaceDN w:val="0"/>
              <w:adjustRightInd w:val="0"/>
              <w:rPr>
                <w:rFonts w:ascii="RobotoSlab-Regular" w:hAnsi="RobotoSlab-Regular" w:cs="RobotoSlab-Regular"/>
                <w:sz w:val="22"/>
                <w:szCs w:val="22"/>
              </w:rPr>
            </w:pPr>
          </w:p>
          <w:p w14:paraId="3461739E" w14:textId="49DC10FB" w:rsidR="0091594E" w:rsidRPr="0091594E" w:rsidRDefault="0091594E" w:rsidP="0091594E">
            <w:pPr>
              <w:autoSpaceDE w:val="0"/>
              <w:autoSpaceDN w:val="0"/>
              <w:adjustRightInd w:val="0"/>
              <w:rPr>
                <w:rFonts w:ascii="RobotoSlab-Regular" w:hAnsi="RobotoSlab-Regular" w:cs="RobotoSlab-Regular"/>
                <w:sz w:val="22"/>
                <w:szCs w:val="22"/>
              </w:rPr>
            </w:pPr>
            <w:r w:rsidRPr="0091594E">
              <w:rPr>
                <w:rFonts w:ascii="RobotoSlab-Regular" w:hAnsi="RobotoSlab-Regular" w:cs="RobotoSlab-Regular"/>
                <w:b/>
                <w:sz w:val="22"/>
                <w:szCs w:val="22"/>
              </w:rPr>
              <w:t>Operating Systems</w:t>
            </w:r>
            <w:r w:rsidRPr="0091594E">
              <w:rPr>
                <w:rFonts w:ascii="RobotoSlab-Regular" w:hAnsi="RobotoSlab-Regular" w:cs="RobotoSlab-Regular"/>
                <w:sz w:val="22"/>
                <w:szCs w:val="22"/>
              </w:rPr>
              <w:t>: Windows, Linux</w:t>
            </w:r>
          </w:p>
          <w:p w14:paraId="101AACF1" w14:textId="77777777" w:rsidR="0091594E" w:rsidRDefault="0091594E" w:rsidP="0091594E">
            <w:pPr>
              <w:autoSpaceDE w:val="0"/>
              <w:autoSpaceDN w:val="0"/>
              <w:adjustRightInd w:val="0"/>
              <w:rPr>
                <w:rFonts w:ascii="RobotoSlab-Regular" w:hAnsi="RobotoSlab-Regular" w:cs="RobotoSlab-Regular"/>
                <w:b/>
                <w:sz w:val="22"/>
                <w:szCs w:val="22"/>
              </w:rPr>
            </w:pPr>
          </w:p>
          <w:p w14:paraId="43FA3E62" w14:textId="514CF332" w:rsidR="0091594E" w:rsidRPr="0091594E" w:rsidRDefault="0091594E" w:rsidP="0091594E">
            <w:pPr>
              <w:autoSpaceDE w:val="0"/>
              <w:autoSpaceDN w:val="0"/>
              <w:adjustRightInd w:val="0"/>
              <w:rPr>
                <w:rFonts w:ascii="RobotoSlab-Regular" w:hAnsi="RobotoSlab-Regular" w:cs="RobotoSlab-Regular"/>
                <w:sz w:val="22"/>
                <w:szCs w:val="22"/>
              </w:rPr>
            </w:pPr>
            <w:r w:rsidRPr="0091594E">
              <w:rPr>
                <w:rFonts w:ascii="RobotoSlab-Regular" w:hAnsi="RobotoSlab-Regular" w:cs="RobotoSlab-Regular"/>
                <w:b/>
                <w:sz w:val="22"/>
                <w:szCs w:val="22"/>
              </w:rPr>
              <w:t>Other Tools</w:t>
            </w:r>
            <w:r w:rsidRPr="0091594E">
              <w:rPr>
                <w:rFonts w:ascii="RobotoSlab-Regular" w:hAnsi="RobotoSlab-Regular" w:cs="RobotoSlab-Regular"/>
                <w:sz w:val="22"/>
                <w:szCs w:val="22"/>
              </w:rPr>
              <w:t>: GitHub</w:t>
            </w:r>
          </w:p>
          <w:p w14:paraId="52D67489" w14:textId="77777777" w:rsidR="0091594E" w:rsidRDefault="0091594E" w:rsidP="0091594E">
            <w:pPr>
              <w:rPr>
                <w:rFonts w:ascii="RobotoSlab-Regular" w:hAnsi="RobotoSlab-Regular" w:cs="RobotoSlab-Regular"/>
                <w:szCs w:val="22"/>
              </w:rPr>
            </w:pPr>
          </w:p>
          <w:p w14:paraId="1E63BAA3" w14:textId="4C759DF3" w:rsidR="00F668FA" w:rsidRPr="0091594E" w:rsidRDefault="0091594E" w:rsidP="0091594E">
            <w:pPr>
              <w:rPr>
                <w:sz w:val="22"/>
                <w:szCs w:val="22"/>
              </w:rPr>
            </w:pPr>
            <w:r w:rsidRPr="0091594E">
              <w:rPr>
                <w:rFonts w:ascii="RobotoSlab-Regular" w:hAnsi="RobotoSlab-Regular" w:cs="RobotoSlab-Regular"/>
                <w:b/>
                <w:sz w:val="22"/>
                <w:szCs w:val="22"/>
              </w:rPr>
              <w:t>Microsoft Office</w:t>
            </w:r>
            <w:r w:rsidRPr="0091594E">
              <w:rPr>
                <w:rFonts w:ascii="RobotoSlab-Regular" w:hAnsi="RobotoSlab-Regular" w:cs="RobotoSlab-Regular"/>
                <w:sz w:val="22"/>
                <w:szCs w:val="22"/>
              </w:rPr>
              <w:t>: MS Word, Excel, Power Point</w:t>
            </w:r>
            <w:r>
              <w:rPr>
                <w:rFonts w:ascii="RobotoSlab-Regular" w:hAnsi="RobotoSlab-Regular" w:cs="RobotoSlab-Regular"/>
                <w:sz w:val="22"/>
                <w:szCs w:val="22"/>
              </w:rPr>
              <w:t>.</w:t>
            </w:r>
          </w:p>
        </w:tc>
      </w:tr>
      <w:tr w:rsidR="00F668FA" w14:paraId="5D1479A3" w14:textId="77777777" w:rsidTr="00B30F6C">
        <w:trPr>
          <w:trHeight w:val="567"/>
        </w:trPr>
        <w:tc>
          <w:tcPr>
            <w:tcW w:w="6856" w:type="dxa"/>
            <w:gridSpan w:val="12"/>
            <w:tcBorders>
              <w:bottom w:val="single" w:sz="8" w:space="0" w:color="2C3B57" w:themeColor="text2"/>
            </w:tcBorders>
            <w:vAlign w:val="bottom"/>
          </w:tcPr>
          <w:p w14:paraId="40671AEB" w14:textId="77777777" w:rsidR="00F668FA" w:rsidRDefault="00B30F6C" w:rsidP="00F668FA">
            <w:pPr>
              <w:pStyle w:val="Heading3"/>
            </w:pPr>
            <w:sdt>
              <w:sdtPr>
                <w:id w:val="1813675065"/>
                <w:placeholder>
                  <w:docPart w:val="90AE138403AD4969B289B91CFD161B4A"/>
                </w:placeholder>
                <w:temporary/>
                <w:showingPlcHdr/>
                <w15:appearance w15:val="hidden"/>
              </w:sdtPr>
              <w:sdtContent>
                <w:r w:rsidR="00F668FA" w:rsidRPr="00560EA0">
                  <w:t>Experience</w:t>
                </w:r>
              </w:sdtContent>
            </w:sdt>
          </w:p>
        </w:tc>
        <w:tc>
          <w:tcPr>
            <w:tcW w:w="284" w:type="dxa"/>
            <w:vMerge/>
            <w:tcBorders>
              <w:bottom w:val="single" w:sz="8" w:space="0" w:color="2C3B57" w:themeColor="text2"/>
            </w:tcBorders>
            <w:vAlign w:val="center"/>
          </w:tcPr>
          <w:p w14:paraId="4E8071D4" w14:textId="77777777" w:rsidR="00F668FA" w:rsidRDefault="00F668FA" w:rsidP="00F668FA"/>
        </w:tc>
        <w:tc>
          <w:tcPr>
            <w:tcW w:w="3560" w:type="dxa"/>
            <w:gridSpan w:val="6"/>
            <w:vMerge/>
            <w:shd w:val="clear" w:color="auto" w:fill="CADEE5" w:themeFill="background2"/>
            <w:vAlign w:val="center"/>
          </w:tcPr>
          <w:p w14:paraId="309B9E4B" w14:textId="77777777" w:rsidR="00F668FA" w:rsidRDefault="00F668FA" w:rsidP="00F668FA"/>
        </w:tc>
      </w:tr>
      <w:tr w:rsidR="00F668FA" w14:paraId="57BB8D27" w14:textId="77777777" w:rsidTr="00B30F6C">
        <w:trPr>
          <w:trHeight w:val="567"/>
        </w:trPr>
        <w:tc>
          <w:tcPr>
            <w:tcW w:w="6856" w:type="dxa"/>
            <w:gridSpan w:val="12"/>
            <w:tcBorders>
              <w:top w:val="single" w:sz="8" w:space="0" w:color="2C3B57" w:themeColor="text2"/>
            </w:tcBorders>
          </w:tcPr>
          <w:p w14:paraId="570E2C8C" w14:textId="435FB20B" w:rsidR="00EB73D6" w:rsidRDefault="00EB73D6" w:rsidP="00EB73D6">
            <w:pPr>
              <w:numPr>
                <w:ilvl w:val="0"/>
                <w:numId w:val="15"/>
              </w:numPr>
              <w:shd w:val="clear" w:color="auto" w:fill="FFFFFF"/>
              <w:spacing w:line="390" w:lineRule="atLeast"/>
              <w:ind w:left="90" w:right="45"/>
              <w:rPr>
                <w:rFonts w:ascii="Helvetica" w:eastAsia="Times New Roman" w:hAnsi="Helvetica" w:cs="Times New Roman"/>
                <w:color w:val="000000"/>
                <w:sz w:val="24"/>
              </w:rPr>
            </w:pPr>
            <w:r w:rsidRPr="00EB73D6">
              <w:rPr>
                <w:rFonts w:ascii="Helvetica" w:eastAsia="Times New Roman" w:hAnsi="Helvetica" w:cs="Times New Roman"/>
                <w:color w:val="000000"/>
                <w:sz w:val="24"/>
              </w:rPr>
              <w:t>Working a</w:t>
            </w:r>
            <w:r>
              <w:rPr>
                <w:rFonts w:ascii="Helvetica" w:eastAsia="Times New Roman" w:hAnsi="Helvetica" w:cs="Times New Roman"/>
                <w:color w:val="000000"/>
                <w:sz w:val="24"/>
              </w:rPr>
              <w:t>s Lecturer in PDEA’s Waghire college, Saswad, Pune from 2024-2025</w:t>
            </w:r>
            <w:r w:rsidRPr="00EB73D6">
              <w:rPr>
                <w:rFonts w:ascii="Helvetica" w:eastAsia="Times New Roman" w:hAnsi="Helvetica" w:cs="Times New Roman"/>
                <w:color w:val="000000"/>
                <w:sz w:val="24"/>
              </w:rPr>
              <w:t>.</w:t>
            </w:r>
          </w:p>
          <w:p w14:paraId="493E318D" w14:textId="5CEAD1FC" w:rsidR="00B30F6C" w:rsidRDefault="000C3BA1" w:rsidP="00EB73D6">
            <w:pPr>
              <w:numPr>
                <w:ilvl w:val="0"/>
                <w:numId w:val="15"/>
              </w:numPr>
              <w:shd w:val="clear" w:color="auto" w:fill="FFFFFF"/>
              <w:spacing w:line="390" w:lineRule="atLeast"/>
              <w:ind w:left="90" w:right="45"/>
              <w:rPr>
                <w:rFonts w:ascii="Franklin Gothic Medium" w:eastAsiaTheme="majorEastAsia" w:hAnsi="Franklin Gothic Medium" w:cs="Times New Roman (Headings CS)"/>
                <w:b/>
                <w:caps/>
                <w:color w:val="2C3B57" w:themeColor="text2"/>
                <w:sz w:val="22"/>
                <w:szCs w:val="22"/>
              </w:rPr>
            </w:pPr>
            <w:r w:rsidRPr="000C3BA1">
              <w:rPr>
                <w:rFonts w:ascii="Franklin Gothic Medium" w:eastAsiaTheme="majorEastAsia" w:hAnsi="Franklin Gothic Medium" w:cs="Times New Roman (Headings CS)"/>
                <w:b/>
                <w:caps/>
                <w:color w:val="2C3B57" w:themeColor="text2"/>
                <w:sz w:val="22"/>
                <w:szCs w:val="22"/>
              </w:rPr>
              <w:t>Trailique Infotech</w:t>
            </w:r>
          </w:p>
          <w:p w14:paraId="36F3D056" w14:textId="65402DAA" w:rsidR="000C3BA1" w:rsidRPr="000C3BA1" w:rsidRDefault="000C3BA1" w:rsidP="000C3BA1">
            <w:pPr>
              <w:numPr>
                <w:ilvl w:val="0"/>
                <w:numId w:val="15"/>
              </w:numPr>
              <w:shd w:val="clear" w:color="auto" w:fill="FFFFFF"/>
              <w:spacing w:line="390" w:lineRule="atLeast"/>
              <w:ind w:left="90" w:right="45"/>
              <w:rPr>
                <w:rFonts w:ascii="Franklin Gothic Medium" w:eastAsiaTheme="majorEastAsia" w:hAnsi="Franklin Gothic Medium" w:cs="Times New Roman (Headings CS)"/>
                <w:b/>
                <w:caps/>
                <w:color w:val="2C3B57" w:themeColor="text2"/>
                <w:sz w:val="22"/>
                <w:szCs w:val="22"/>
              </w:rPr>
            </w:pPr>
            <w:r w:rsidRPr="000C3BA1">
              <w:rPr>
                <w:rFonts w:ascii="RobotoSlab-Regular" w:hAnsi="RobotoSlab-Regular" w:cs="RobotoSlab-Regular"/>
                <w:sz w:val="24"/>
              </w:rPr>
              <w:t>Feb – Jun 2024</w:t>
            </w:r>
          </w:p>
          <w:p w14:paraId="735A8ADF" w14:textId="77777777" w:rsidR="00B30F6C" w:rsidRPr="000C3BA1" w:rsidRDefault="00B30F6C" w:rsidP="000C3BA1">
            <w:pPr>
              <w:pStyle w:val="Text"/>
              <w:ind w:left="0"/>
              <w:jc w:val="both"/>
              <w:rPr>
                <w:rFonts w:ascii="RobotoSlab-Regular" w:hAnsi="RobotoSlab-Regular" w:cs="RobotoSlab-Regular"/>
                <w:color w:val="auto"/>
                <w:sz w:val="24"/>
              </w:rPr>
            </w:pPr>
            <w:r w:rsidRPr="000C3BA1">
              <w:rPr>
                <w:rFonts w:ascii="RobotoSlab-Regular" w:hAnsi="RobotoSlab-Regular" w:cs="RobotoSlab-Regular"/>
                <w:color w:val="auto"/>
                <w:sz w:val="24"/>
              </w:rPr>
              <w:t>Quality Assurance Engineer</w:t>
            </w:r>
          </w:p>
          <w:p w14:paraId="7338CA75" w14:textId="7B02FD26" w:rsidR="00B30F6C" w:rsidRPr="000C3BA1" w:rsidRDefault="00B30F6C" w:rsidP="000C3BA1">
            <w:pPr>
              <w:pStyle w:val="Text"/>
              <w:ind w:left="0"/>
              <w:jc w:val="both"/>
              <w:rPr>
                <w:rFonts w:ascii="RobotoSlab-Regular" w:hAnsi="RobotoSlab-Regular" w:cs="RobotoSlab-Regular"/>
                <w:color w:val="auto"/>
                <w:sz w:val="24"/>
              </w:rPr>
            </w:pPr>
            <w:r w:rsidRPr="000C3BA1">
              <w:rPr>
                <w:rFonts w:ascii="RobotoSlab-Regular" w:hAnsi="RobotoSlab-Regular" w:cs="RobotoSlab-Regular"/>
                <w:color w:val="auto"/>
                <w:sz w:val="24"/>
              </w:rPr>
              <w:t xml:space="preserve">I have successfully completed my internship at </w:t>
            </w:r>
            <w:hyperlink r:id="rId11">
              <w:r w:rsidRPr="000C3BA1">
                <w:rPr>
                  <w:rFonts w:ascii="RobotoSlab-Regular" w:hAnsi="RobotoSlab-Regular" w:cs="RobotoSlab-Regular"/>
                  <w:color w:val="auto"/>
                  <w:sz w:val="24"/>
                </w:rPr>
                <w:t>Trailique Infotech</w:t>
              </w:r>
            </w:hyperlink>
            <w:r w:rsidRPr="000C3BA1">
              <w:rPr>
                <w:rFonts w:ascii="RobotoSlab-Regular" w:hAnsi="RobotoSlab-Regular" w:cs="RobotoSlab-Regular"/>
                <w:color w:val="auto"/>
                <w:sz w:val="24"/>
              </w:rPr>
              <w:t>.</w:t>
            </w:r>
            <w:r w:rsidR="000C3BA1">
              <w:rPr>
                <w:rFonts w:ascii="RobotoSlab-Regular" w:hAnsi="RobotoSlab-Regular" w:cs="RobotoSlab-Regular"/>
                <w:color w:val="auto"/>
                <w:sz w:val="24"/>
              </w:rPr>
              <w:t xml:space="preserve"> </w:t>
            </w:r>
            <w:r w:rsidRPr="000C3BA1">
              <w:rPr>
                <w:rFonts w:ascii="RobotoSlab-Regular" w:hAnsi="RobotoSlab-Regular" w:cs="RobotoSlab-Regular"/>
                <w:color w:val="auto"/>
                <w:sz w:val="24"/>
              </w:rPr>
              <w:t>I</w:t>
            </w:r>
            <w:r w:rsidR="000C3BA1">
              <w:rPr>
                <w:rFonts w:ascii="RobotoSlab-Regular" w:hAnsi="RobotoSlab-Regular" w:cs="RobotoSlab-Regular"/>
                <w:color w:val="auto"/>
                <w:sz w:val="24"/>
              </w:rPr>
              <w:t xml:space="preserve"> </w:t>
            </w:r>
            <w:r w:rsidRPr="000C3BA1">
              <w:rPr>
                <w:rFonts w:ascii="RobotoSlab-Regular" w:hAnsi="RobotoSlab-Regular" w:cs="RobotoSlab-Regular"/>
                <w:color w:val="auto"/>
                <w:sz w:val="24"/>
              </w:rPr>
              <w:t>have experience working as a manual tester on a marketplace project as well as two live p</w:t>
            </w:r>
            <w:bookmarkStart w:id="0" w:name="_GoBack"/>
            <w:bookmarkEnd w:id="0"/>
            <w:r w:rsidRPr="000C3BA1">
              <w:rPr>
                <w:rFonts w:ascii="RobotoSlab-Regular" w:hAnsi="RobotoSlab-Regular" w:cs="RobotoSlab-Regular"/>
                <w:color w:val="auto"/>
                <w:sz w:val="24"/>
              </w:rPr>
              <w:t>rojects. I am skilled in writing clear and semantic test cases, creating bug reports and testing whole websites, mobile apps and responsive web apps. I also have experience testing the designs of various projects.</w:t>
            </w:r>
          </w:p>
          <w:p w14:paraId="64BBE4EF" w14:textId="77777777" w:rsidR="00B30F6C" w:rsidRPr="00B30F6C" w:rsidRDefault="00B30F6C" w:rsidP="00B30F6C">
            <w:pPr>
              <w:pStyle w:val="BodyText"/>
              <w:spacing w:before="49"/>
              <w:rPr>
                <w:rFonts w:ascii="Helevit" w:hAnsi="Helevit"/>
                <w:sz w:val="24"/>
                <w:szCs w:val="24"/>
              </w:rPr>
            </w:pPr>
          </w:p>
          <w:p w14:paraId="2775F591" w14:textId="77777777" w:rsidR="00B30F6C" w:rsidRPr="00B30F6C" w:rsidRDefault="00B30F6C" w:rsidP="00EB73D6">
            <w:pPr>
              <w:numPr>
                <w:ilvl w:val="0"/>
                <w:numId w:val="15"/>
              </w:numPr>
              <w:shd w:val="clear" w:color="auto" w:fill="FFFFFF"/>
              <w:spacing w:line="390" w:lineRule="atLeast"/>
              <w:ind w:left="90" w:right="45"/>
              <w:rPr>
                <w:rFonts w:ascii="Helevit" w:eastAsia="Times New Roman" w:hAnsi="Helevit" w:cs="Times New Roman"/>
                <w:color w:val="000000"/>
                <w:sz w:val="24"/>
              </w:rPr>
            </w:pPr>
          </w:p>
          <w:p w14:paraId="36C3C987" w14:textId="0510E3F2" w:rsidR="00F668FA" w:rsidRPr="00560EA0" w:rsidRDefault="00F668FA" w:rsidP="00F668FA">
            <w:pPr>
              <w:pStyle w:val="Text"/>
            </w:pPr>
          </w:p>
        </w:tc>
        <w:tc>
          <w:tcPr>
            <w:tcW w:w="284" w:type="dxa"/>
            <w:vMerge/>
            <w:tcBorders>
              <w:top w:val="single" w:sz="8" w:space="0" w:color="2C3B57" w:themeColor="text2"/>
            </w:tcBorders>
            <w:vAlign w:val="center"/>
          </w:tcPr>
          <w:p w14:paraId="1017098D" w14:textId="77777777" w:rsidR="00F668FA" w:rsidRDefault="00F668FA" w:rsidP="00F668FA"/>
        </w:tc>
        <w:tc>
          <w:tcPr>
            <w:tcW w:w="3560" w:type="dxa"/>
            <w:gridSpan w:val="6"/>
            <w:vMerge/>
            <w:shd w:val="clear" w:color="auto" w:fill="CADEE5" w:themeFill="background2"/>
            <w:vAlign w:val="center"/>
          </w:tcPr>
          <w:p w14:paraId="5ED620F7" w14:textId="77777777" w:rsidR="00F668FA" w:rsidRDefault="00F668FA" w:rsidP="00F668FA"/>
        </w:tc>
      </w:tr>
      <w:tr w:rsidR="00F668FA" w14:paraId="3DDA8DA5" w14:textId="77777777" w:rsidTr="00B30F6C">
        <w:trPr>
          <w:trHeight w:val="567"/>
        </w:trPr>
        <w:tc>
          <w:tcPr>
            <w:tcW w:w="6856" w:type="dxa"/>
            <w:gridSpan w:val="12"/>
            <w:tcBorders>
              <w:bottom w:val="single" w:sz="8" w:space="0" w:color="2C3B57" w:themeColor="text2"/>
            </w:tcBorders>
            <w:vAlign w:val="bottom"/>
          </w:tcPr>
          <w:p w14:paraId="512300CF" w14:textId="6D8A41CA" w:rsidR="00F668FA" w:rsidRDefault="00F668FA" w:rsidP="00F668FA">
            <w:pPr>
              <w:pStyle w:val="Heading3"/>
            </w:pPr>
            <w:r>
              <w:lastRenderedPageBreak/>
              <w:t>LaNGUAGES KNOWN</w:t>
            </w:r>
          </w:p>
        </w:tc>
        <w:tc>
          <w:tcPr>
            <w:tcW w:w="284" w:type="dxa"/>
            <w:vMerge/>
            <w:tcBorders>
              <w:bottom w:val="single" w:sz="8" w:space="0" w:color="2C3B57" w:themeColor="text2"/>
            </w:tcBorders>
            <w:vAlign w:val="center"/>
          </w:tcPr>
          <w:p w14:paraId="46E2F7C4" w14:textId="77777777" w:rsidR="00F668FA" w:rsidRDefault="00F668FA" w:rsidP="00F668FA"/>
        </w:tc>
        <w:tc>
          <w:tcPr>
            <w:tcW w:w="3560" w:type="dxa"/>
            <w:gridSpan w:val="6"/>
            <w:vMerge/>
            <w:shd w:val="clear" w:color="auto" w:fill="CADEE5" w:themeFill="background2"/>
            <w:vAlign w:val="center"/>
          </w:tcPr>
          <w:p w14:paraId="0C47E9A1" w14:textId="77777777" w:rsidR="00F668FA" w:rsidRDefault="00F668FA" w:rsidP="00F668FA"/>
        </w:tc>
      </w:tr>
      <w:tr w:rsidR="00F668FA" w14:paraId="6E24A331" w14:textId="77777777" w:rsidTr="00B30F6C">
        <w:trPr>
          <w:trHeight w:val="567"/>
        </w:trPr>
        <w:tc>
          <w:tcPr>
            <w:tcW w:w="6856" w:type="dxa"/>
            <w:gridSpan w:val="12"/>
            <w:tcBorders>
              <w:top w:val="single" w:sz="8" w:space="0" w:color="2C3B57" w:themeColor="text2"/>
            </w:tcBorders>
          </w:tcPr>
          <w:p w14:paraId="0478C9B6" w14:textId="081455A2" w:rsidR="00F668FA" w:rsidRPr="00864E5C" w:rsidRDefault="00F668FA" w:rsidP="00F668FA">
            <w:pPr>
              <w:pStyle w:val="Text"/>
              <w:rPr>
                <w:sz w:val="24"/>
              </w:rPr>
            </w:pPr>
            <w:r w:rsidRPr="00864E5C">
              <w:rPr>
                <w:color w:val="auto"/>
                <w:sz w:val="24"/>
              </w:rPr>
              <w:t>En</w:t>
            </w:r>
            <w:r>
              <w:rPr>
                <w:color w:val="auto"/>
                <w:sz w:val="24"/>
              </w:rPr>
              <w:t>glish, Hindi, Marathi.</w:t>
            </w:r>
          </w:p>
        </w:tc>
        <w:tc>
          <w:tcPr>
            <w:tcW w:w="284" w:type="dxa"/>
            <w:vMerge/>
            <w:tcBorders>
              <w:top w:val="single" w:sz="8" w:space="0" w:color="2C3B57" w:themeColor="text2"/>
            </w:tcBorders>
            <w:vAlign w:val="center"/>
          </w:tcPr>
          <w:p w14:paraId="28DF0BA2" w14:textId="77777777" w:rsidR="00F668FA" w:rsidRDefault="00F668FA" w:rsidP="00F668FA"/>
        </w:tc>
        <w:tc>
          <w:tcPr>
            <w:tcW w:w="3560" w:type="dxa"/>
            <w:gridSpan w:val="6"/>
            <w:vMerge/>
            <w:shd w:val="clear" w:color="auto" w:fill="CADEE5" w:themeFill="background2"/>
            <w:vAlign w:val="center"/>
          </w:tcPr>
          <w:p w14:paraId="0FCE0864" w14:textId="77777777" w:rsidR="00F668FA" w:rsidRDefault="00F668FA" w:rsidP="00F668FA"/>
        </w:tc>
      </w:tr>
      <w:tr w:rsidR="00F668FA" w14:paraId="036D7C53" w14:textId="77777777" w:rsidTr="00B30F6C">
        <w:trPr>
          <w:trHeight w:val="482"/>
        </w:trPr>
        <w:tc>
          <w:tcPr>
            <w:tcW w:w="10700" w:type="dxa"/>
            <w:gridSpan w:val="19"/>
            <w:tcBorders>
              <w:bottom w:val="single" w:sz="36" w:space="0" w:color="CADEE5" w:themeColor="background2"/>
            </w:tcBorders>
          </w:tcPr>
          <w:p w14:paraId="0842BD86" w14:textId="77777777" w:rsidR="00F668FA" w:rsidRDefault="00F668FA" w:rsidP="00F668FA"/>
        </w:tc>
      </w:tr>
    </w:tbl>
    <w:p w14:paraId="1A473850" w14:textId="01401EA7" w:rsidR="00AB03FA" w:rsidRDefault="00AC1780" w:rsidP="00AC1780">
      <w:pPr>
        <w:pStyle w:val="Heading3"/>
      </w:pPr>
      <w:r>
        <w:t>Declaration:</w:t>
      </w:r>
    </w:p>
    <w:p w14:paraId="13E4A265" w14:textId="4759EBA2" w:rsidR="00AC1780" w:rsidRDefault="00AC1780" w:rsidP="00DF1CB4">
      <w:r>
        <w:t xml:space="preserve">           </w:t>
      </w:r>
    </w:p>
    <w:p w14:paraId="3C31D798" w14:textId="25C0A5E1" w:rsidR="00AC1780" w:rsidRPr="00AC1780" w:rsidRDefault="00AC1780" w:rsidP="0091594E">
      <w:pPr>
        <w:pStyle w:val="Text"/>
        <w:rPr>
          <w:color w:val="auto"/>
          <w:sz w:val="24"/>
        </w:rPr>
      </w:pPr>
      <w:r w:rsidRPr="00AC1780">
        <w:rPr>
          <w:color w:val="auto"/>
          <w:sz w:val="24"/>
        </w:rPr>
        <w:t>I hereby declare that the information given above is true to the best of my knowledge</w:t>
      </w:r>
      <w:r w:rsidR="0091594E">
        <w:rPr>
          <w:color w:val="auto"/>
          <w:sz w:val="24"/>
        </w:rPr>
        <w:t>.</w:t>
      </w:r>
      <w:r w:rsidRPr="00AC1780">
        <w:rPr>
          <w:color w:val="auto"/>
          <w:sz w:val="24"/>
        </w:rPr>
        <w:t xml:space="preserve">                                                                                                                         </w:t>
      </w:r>
    </w:p>
    <w:sectPr w:rsidR="00AC1780" w:rsidRPr="00AC1780" w:rsidSect="00D06709">
      <w:pgSz w:w="12240" w:h="15840" w:code="1"/>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FE5A8E" w14:textId="77777777" w:rsidR="007E7C4E" w:rsidRDefault="007E7C4E" w:rsidP="00DF1CB4">
      <w:r>
        <w:separator/>
      </w:r>
    </w:p>
  </w:endnote>
  <w:endnote w:type="continuationSeparator" w:id="0">
    <w:p w14:paraId="56A61F45" w14:textId="77777777" w:rsidR="007E7C4E" w:rsidRDefault="007E7C4E" w:rsidP="00DF1C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angal">
    <w:altName w:val="Courier New"/>
    <w:panose1 w:val="00000400000000000000"/>
    <w:charset w:val="00"/>
    <w:family w:val="roman"/>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Times New Roman (Headings CS)">
    <w:altName w:val="Times New Roman"/>
    <w:charset w:val="00"/>
    <w:family w:val="roman"/>
    <w:pitch w:val="default"/>
  </w:font>
  <w:font w:name="Gill Sans MT">
    <w:panose1 w:val="020B0502020104020203"/>
    <w:charset w:val="00"/>
    <w:family w:val="swiss"/>
    <w:pitch w:val="variable"/>
    <w:sig w:usb0="00000007" w:usb1="00000000" w:usb2="00000000" w:usb3="00000000" w:csb0="00000003" w:csb1="00000000"/>
  </w:font>
  <w:font w:name="Times New Roman (Body CS)">
    <w:altName w:val="Times New Roman"/>
    <w:charset w:val="00"/>
    <w:family w:val="roman"/>
    <w:pitch w:val="default"/>
  </w:font>
  <w:font w:name="RobotoSlab-Regular">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Helevi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AD6C3A" w14:textId="77777777" w:rsidR="007E7C4E" w:rsidRDefault="007E7C4E" w:rsidP="00DF1CB4">
      <w:r>
        <w:separator/>
      </w:r>
    </w:p>
  </w:footnote>
  <w:footnote w:type="continuationSeparator" w:id="0">
    <w:p w14:paraId="0CDE69F3" w14:textId="77777777" w:rsidR="007E7C4E" w:rsidRDefault="007E7C4E" w:rsidP="00DF1CB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1387AD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4EC9C9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46A171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15E0E6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028B6F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34EA5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C304EF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2344BD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9E4410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A466F7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32A72CA"/>
    <w:multiLevelType w:val="hybridMultilevel"/>
    <w:tmpl w:val="53F2C078"/>
    <w:lvl w:ilvl="0" w:tplc="321CD9BE">
      <w:start w:val="1"/>
      <w:numFmt w:val="bullet"/>
      <w:pStyle w:val="ListParagraph"/>
      <w:lvlText w:val=""/>
      <w:lvlJc w:val="left"/>
      <w:pPr>
        <w:ind w:left="33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5107B3"/>
    <w:multiLevelType w:val="hybridMultilevel"/>
    <w:tmpl w:val="21E81D2E"/>
    <w:lvl w:ilvl="0" w:tplc="DBC0CD24">
      <w:numFmt w:val="bullet"/>
      <w:lvlText w:val="•"/>
      <w:lvlJc w:val="left"/>
      <w:pPr>
        <w:ind w:left="294" w:hanging="195"/>
      </w:pPr>
      <w:rPr>
        <w:rFonts w:ascii="Tahoma" w:eastAsia="Tahoma" w:hAnsi="Tahoma" w:cs="Tahoma" w:hint="default"/>
        <w:b w:val="0"/>
        <w:bCs w:val="0"/>
        <w:i w:val="0"/>
        <w:iCs w:val="0"/>
        <w:color w:val="65696D"/>
        <w:spacing w:val="0"/>
        <w:w w:val="129"/>
        <w:position w:val="3"/>
        <w:sz w:val="8"/>
        <w:szCs w:val="8"/>
        <w:lang w:val="en-US" w:eastAsia="en-US" w:bidi="ar-SA"/>
      </w:rPr>
    </w:lvl>
    <w:lvl w:ilvl="1" w:tplc="60864D5C">
      <w:numFmt w:val="bullet"/>
      <w:lvlText w:val="•"/>
      <w:lvlJc w:val="left"/>
      <w:pPr>
        <w:ind w:left="856" w:hanging="195"/>
      </w:pPr>
      <w:rPr>
        <w:rFonts w:hint="default"/>
        <w:lang w:val="en-US" w:eastAsia="en-US" w:bidi="ar-SA"/>
      </w:rPr>
    </w:lvl>
    <w:lvl w:ilvl="2" w:tplc="3E3C000C">
      <w:numFmt w:val="bullet"/>
      <w:lvlText w:val="•"/>
      <w:lvlJc w:val="left"/>
      <w:pPr>
        <w:ind w:left="1412" w:hanging="195"/>
      </w:pPr>
      <w:rPr>
        <w:rFonts w:hint="default"/>
        <w:lang w:val="en-US" w:eastAsia="en-US" w:bidi="ar-SA"/>
      </w:rPr>
    </w:lvl>
    <w:lvl w:ilvl="3" w:tplc="1400975A">
      <w:numFmt w:val="bullet"/>
      <w:lvlText w:val="•"/>
      <w:lvlJc w:val="left"/>
      <w:pPr>
        <w:ind w:left="1968" w:hanging="195"/>
      </w:pPr>
      <w:rPr>
        <w:rFonts w:hint="default"/>
        <w:lang w:val="en-US" w:eastAsia="en-US" w:bidi="ar-SA"/>
      </w:rPr>
    </w:lvl>
    <w:lvl w:ilvl="4" w:tplc="E1D2CD2A">
      <w:numFmt w:val="bullet"/>
      <w:lvlText w:val="•"/>
      <w:lvlJc w:val="left"/>
      <w:pPr>
        <w:ind w:left="2524" w:hanging="195"/>
      </w:pPr>
      <w:rPr>
        <w:rFonts w:hint="default"/>
        <w:lang w:val="en-US" w:eastAsia="en-US" w:bidi="ar-SA"/>
      </w:rPr>
    </w:lvl>
    <w:lvl w:ilvl="5" w:tplc="4B1844B6">
      <w:numFmt w:val="bullet"/>
      <w:lvlText w:val="•"/>
      <w:lvlJc w:val="left"/>
      <w:pPr>
        <w:ind w:left="3080" w:hanging="195"/>
      </w:pPr>
      <w:rPr>
        <w:rFonts w:hint="default"/>
        <w:lang w:val="en-US" w:eastAsia="en-US" w:bidi="ar-SA"/>
      </w:rPr>
    </w:lvl>
    <w:lvl w:ilvl="6" w:tplc="8BB28ECA">
      <w:numFmt w:val="bullet"/>
      <w:lvlText w:val="•"/>
      <w:lvlJc w:val="left"/>
      <w:pPr>
        <w:ind w:left="3636" w:hanging="195"/>
      </w:pPr>
      <w:rPr>
        <w:rFonts w:hint="default"/>
        <w:lang w:val="en-US" w:eastAsia="en-US" w:bidi="ar-SA"/>
      </w:rPr>
    </w:lvl>
    <w:lvl w:ilvl="7" w:tplc="58203252">
      <w:numFmt w:val="bullet"/>
      <w:lvlText w:val="•"/>
      <w:lvlJc w:val="left"/>
      <w:pPr>
        <w:ind w:left="4192" w:hanging="195"/>
      </w:pPr>
      <w:rPr>
        <w:rFonts w:hint="default"/>
        <w:lang w:val="en-US" w:eastAsia="en-US" w:bidi="ar-SA"/>
      </w:rPr>
    </w:lvl>
    <w:lvl w:ilvl="8" w:tplc="DAFCB3B0">
      <w:numFmt w:val="bullet"/>
      <w:lvlText w:val="•"/>
      <w:lvlJc w:val="left"/>
      <w:pPr>
        <w:ind w:left="4748" w:hanging="195"/>
      </w:pPr>
      <w:rPr>
        <w:rFonts w:hint="default"/>
        <w:lang w:val="en-US" w:eastAsia="en-US" w:bidi="ar-SA"/>
      </w:rPr>
    </w:lvl>
  </w:abstractNum>
  <w:abstractNum w:abstractNumId="12" w15:restartNumberingAfterBreak="0">
    <w:nsid w:val="3386621A"/>
    <w:multiLevelType w:val="multilevel"/>
    <w:tmpl w:val="9F2E5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E8F61E4"/>
    <w:multiLevelType w:val="hybridMultilevel"/>
    <w:tmpl w:val="82265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8"/>
  </w:num>
  <w:num w:numId="6">
    <w:abstractNumId w:val="4"/>
  </w:num>
  <w:num w:numId="7">
    <w:abstractNumId w:val="5"/>
  </w:num>
  <w:num w:numId="8">
    <w:abstractNumId w:val="6"/>
  </w:num>
  <w:num w:numId="9">
    <w:abstractNumId w:val="7"/>
  </w:num>
  <w:num w:numId="10">
    <w:abstractNumId w:val="9"/>
  </w:num>
  <w:num w:numId="11">
    <w:abstractNumId w:val="10"/>
  </w:num>
  <w:num w:numId="12">
    <w:abstractNumId w:val="13"/>
  </w:num>
  <w:num w:numId="13">
    <w:abstractNumId w:val="10"/>
  </w:num>
  <w:num w:numId="14">
    <w:abstractNumId w:val="10"/>
  </w:num>
  <w:num w:numId="15">
    <w:abstractNumId w:val="12"/>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appName="MSWord" w:lang="en-US" w:vendorID="64" w:dllVersion="131078"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D57"/>
    <w:rsid w:val="000C3BA1"/>
    <w:rsid w:val="000C4BEE"/>
    <w:rsid w:val="000E25B5"/>
    <w:rsid w:val="0013750F"/>
    <w:rsid w:val="001C4D81"/>
    <w:rsid w:val="001F6369"/>
    <w:rsid w:val="002B73E2"/>
    <w:rsid w:val="002D3AB8"/>
    <w:rsid w:val="002D7418"/>
    <w:rsid w:val="0030510B"/>
    <w:rsid w:val="003064B6"/>
    <w:rsid w:val="00387654"/>
    <w:rsid w:val="00395EBC"/>
    <w:rsid w:val="0040147C"/>
    <w:rsid w:val="00413094"/>
    <w:rsid w:val="00413477"/>
    <w:rsid w:val="004416FD"/>
    <w:rsid w:val="00490E9D"/>
    <w:rsid w:val="004913FD"/>
    <w:rsid w:val="004A0FA3"/>
    <w:rsid w:val="004A586E"/>
    <w:rsid w:val="004B2A8B"/>
    <w:rsid w:val="004C3859"/>
    <w:rsid w:val="00560EA0"/>
    <w:rsid w:val="005C0D28"/>
    <w:rsid w:val="005E09DE"/>
    <w:rsid w:val="005F5561"/>
    <w:rsid w:val="006035A7"/>
    <w:rsid w:val="006735F7"/>
    <w:rsid w:val="00680892"/>
    <w:rsid w:val="006C60E6"/>
    <w:rsid w:val="006E735A"/>
    <w:rsid w:val="006F424C"/>
    <w:rsid w:val="0072048D"/>
    <w:rsid w:val="00762C4B"/>
    <w:rsid w:val="007A5F27"/>
    <w:rsid w:val="007E7C4E"/>
    <w:rsid w:val="00812BC9"/>
    <w:rsid w:val="00836812"/>
    <w:rsid w:val="00850BF0"/>
    <w:rsid w:val="00864E5C"/>
    <w:rsid w:val="008A21D8"/>
    <w:rsid w:val="008A558F"/>
    <w:rsid w:val="0091594E"/>
    <w:rsid w:val="00915B97"/>
    <w:rsid w:val="0093445F"/>
    <w:rsid w:val="009835F5"/>
    <w:rsid w:val="009B78EF"/>
    <w:rsid w:val="00A520FA"/>
    <w:rsid w:val="00A82BAB"/>
    <w:rsid w:val="00A84618"/>
    <w:rsid w:val="00AB03FA"/>
    <w:rsid w:val="00AC1780"/>
    <w:rsid w:val="00AD0DDD"/>
    <w:rsid w:val="00AD6FA4"/>
    <w:rsid w:val="00B30F6C"/>
    <w:rsid w:val="00BB0D57"/>
    <w:rsid w:val="00BD4C63"/>
    <w:rsid w:val="00C80125"/>
    <w:rsid w:val="00CF7F69"/>
    <w:rsid w:val="00D06709"/>
    <w:rsid w:val="00D402C5"/>
    <w:rsid w:val="00D74C88"/>
    <w:rsid w:val="00DF1CB4"/>
    <w:rsid w:val="00E14266"/>
    <w:rsid w:val="00EB73D6"/>
    <w:rsid w:val="00EC1E7F"/>
    <w:rsid w:val="00EE1D99"/>
    <w:rsid w:val="00F142C3"/>
    <w:rsid w:val="00F354C3"/>
    <w:rsid w:val="00F668FA"/>
    <w:rsid w:val="00F71A14"/>
    <w:rsid w:val="00F7335D"/>
    <w:rsid w:val="00FA4DB0"/>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01095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2" w:unhideWhenUsed="1"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uiPriority="1"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5"/>
    <w:qFormat/>
    <w:rsid w:val="00DF1CB4"/>
    <w:rPr>
      <w:rFonts w:cstheme="minorHAnsi"/>
      <w:sz w:val="20"/>
    </w:rPr>
  </w:style>
  <w:style w:type="paragraph" w:styleId="Heading1">
    <w:name w:val="heading 1"/>
    <w:basedOn w:val="Normal"/>
    <w:next w:val="Normal"/>
    <w:link w:val="Heading1Char"/>
    <w:qFormat/>
    <w:rsid w:val="00FA4DB0"/>
    <w:pPr>
      <w:keepNext/>
      <w:keepLines/>
      <w:jc w:val="center"/>
      <w:outlineLvl w:val="0"/>
    </w:pPr>
    <w:rPr>
      <w:rFonts w:asciiTheme="majorHAnsi" w:eastAsiaTheme="majorEastAsia" w:hAnsiTheme="majorHAnsi" w:cs="Times New Roman (Headings CS)"/>
      <w:b/>
      <w:caps/>
      <w:color w:val="2C3B57" w:themeColor="text2"/>
      <w:sz w:val="90"/>
      <w:szCs w:val="32"/>
    </w:rPr>
  </w:style>
  <w:style w:type="paragraph" w:styleId="Heading2">
    <w:name w:val="heading 2"/>
    <w:basedOn w:val="Normal"/>
    <w:next w:val="Normal"/>
    <w:link w:val="Heading2Char"/>
    <w:uiPriority w:val="1"/>
    <w:qFormat/>
    <w:rsid w:val="00FA4DB0"/>
    <w:pPr>
      <w:keepNext/>
      <w:keepLines/>
      <w:spacing w:before="40"/>
      <w:jc w:val="center"/>
      <w:outlineLvl w:val="1"/>
    </w:pPr>
    <w:rPr>
      <w:rFonts w:eastAsiaTheme="majorEastAsia" w:cs="Times New Roman (Headings CS)"/>
      <w:caps/>
      <w:color w:val="000000" w:themeColor="text1"/>
      <w:spacing w:val="80"/>
      <w:sz w:val="44"/>
      <w:szCs w:val="26"/>
    </w:rPr>
  </w:style>
  <w:style w:type="paragraph" w:styleId="Heading3">
    <w:name w:val="heading 3"/>
    <w:basedOn w:val="Normal"/>
    <w:next w:val="Normal"/>
    <w:link w:val="Heading3Char"/>
    <w:uiPriority w:val="2"/>
    <w:qFormat/>
    <w:rsid w:val="00FA4DB0"/>
    <w:pPr>
      <w:keepNext/>
      <w:keepLines/>
      <w:spacing w:after="40"/>
      <w:ind w:left="170"/>
      <w:outlineLvl w:val="2"/>
    </w:pPr>
    <w:rPr>
      <w:rFonts w:ascii="Franklin Gothic Medium" w:eastAsiaTheme="majorEastAsia" w:hAnsi="Franklin Gothic Medium" w:cs="Times New Roman (Headings CS)"/>
      <w:b/>
      <w:caps/>
      <w:color w:val="2C3B57" w:themeColor="text2"/>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D06709"/>
    <w:pPr>
      <w:tabs>
        <w:tab w:val="center" w:pos="4680"/>
        <w:tab w:val="right" w:pos="9360"/>
      </w:tabs>
    </w:pPr>
  </w:style>
  <w:style w:type="character" w:customStyle="1" w:styleId="HeaderChar">
    <w:name w:val="Header Char"/>
    <w:basedOn w:val="DefaultParagraphFont"/>
    <w:link w:val="Header"/>
    <w:uiPriority w:val="99"/>
    <w:semiHidden/>
    <w:rsid w:val="002D3AB8"/>
    <w:rPr>
      <w:sz w:val="16"/>
    </w:rPr>
  </w:style>
  <w:style w:type="paragraph" w:styleId="Footer">
    <w:name w:val="footer"/>
    <w:basedOn w:val="Normal"/>
    <w:link w:val="FooterChar"/>
    <w:uiPriority w:val="99"/>
    <w:semiHidden/>
    <w:rsid w:val="00D06709"/>
    <w:pPr>
      <w:tabs>
        <w:tab w:val="center" w:pos="4680"/>
        <w:tab w:val="right" w:pos="9360"/>
      </w:tabs>
    </w:pPr>
  </w:style>
  <w:style w:type="character" w:customStyle="1" w:styleId="FooterChar">
    <w:name w:val="Footer Char"/>
    <w:basedOn w:val="DefaultParagraphFont"/>
    <w:link w:val="Footer"/>
    <w:uiPriority w:val="99"/>
    <w:semiHidden/>
    <w:rsid w:val="002D3AB8"/>
    <w:rPr>
      <w:sz w:val="16"/>
    </w:rPr>
  </w:style>
  <w:style w:type="paragraph" w:styleId="BalloonText">
    <w:name w:val="Balloon Text"/>
    <w:basedOn w:val="Normal"/>
    <w:link w:val="BalloonTextChar"/>
    <w:uiPriority w:val="99"/>
    <w:semiHidden/>
    <w:rsid w:val="00D0670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D3AB8"/>
    <w:rPr>
      <w:rFonts w:ascii="Times New Roman" w:hAnsi="Times New Roman" w:cs="Times New Roman"/>
      <w:sz w:val="18"/>
      <w:szCs w:val="18"/>
    </w:rPr>
  </w:style>
  <w:style w:type="table" w:styleId="TableGrid">
    <w:name w:val="Table Grid"/>
    <w:basedOn w:val="TableNormal"/>
    <w:uiPriority w:val="39"/>
    <w:rsid w:val="00D067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2D3AB8"/>
    <w:rPr>
      <w:rFonts w:asciiTheme="majorHAnsi" w:eastAsiaTheme="majorEastAsia" w:hAnsiTheme="majorHAnsi" w:cs="Times New Roman (Headings CS)"/>
      <w:b/>
      <w:caps/>
      <w:color w:val="2C3B57" w:themeColor="text2"/>
      <w:sz w:val="90"/>
      <w:szCs w:val="32"/>
    </w:rPr>
  </w:style>
  <w:style w:type="character" w:customStyle="1" w:styleId="Heading2Char">
    <w:name w:val="Heading 2 Char"/>
    <w:basedOn w:val="DefaultParagraphFont"/>
    <w:link w:val="Heading2"/>
    <w:uiPriority w:val="1"/>
    <w:rsid w:val="002D3AB8"/>
    <w:rPr>
      <w:rFonts w:eastAsiaTheme="majorEastAsia" w:cs="Times New Roman (Headings CS)"/>
      <w:caps/>
      <w:color w:val="000000" w:themeColor="text1"/>
      <w:spacing w:val="80"/>
      <w:sz w:val="44"/>
      <w:szCs w:val="26"/>
    </w:rPr>
  </w:style>
  <w:style w:type="character" w:customStyle="1" w:styleId="Heading3Char">
    <w:name w:val="Heading 3 Char"/>
    <w:basedOn w:val="DefaultParagraphFont"/>
    <w:link w:val="Heading3"/>
    <w:uiPriority w:val="2"/>
    <w:rsid w:val="002D3AB8"/>
    <w:rPr>
      <w:rFonts w:ascii="Franklin Gothic Medium" w:eastAsiaTheme="majorEastAsia" w:hAnsi="Franklin Gothic Medium" w:cs="Times New Roman (Headings CS)"/>
      <w:b/>
      <w:caps/>
      <w:color w:val="2C3B57" w:themeColor="text2"/>
      <w:sz w:val="28"/>
    </w:rPr>
  </w:style>
  <w:style w:type="paragraph" w:customStyle="1" w:styleId="Text">
    <w:name w:val="Text"/>
    <w:basedOn w:val="Normal"/>
    <w:uiPriority w:val="3"/>
    <w:qFormat/>
    <w:rsid w:val="00FA4DB0"/>
    <w:pPr>
      <w:spacing w:line="288" w:lineRule="auto"/>
      <w:ind w:left="170" w:right="113"/>
    </w:pPr>
    <w:rPr>
      <w:color w:val="404040" w:themeColor="text1" w:themeTint="BF"/>
      <w:sz w:val="22"/>
    </w:rPr>
  </w:style>
  <w:style w:type="paragraph" w:customStyle="1" w:styleId="Dates">
    <w:name w:val="Dates"/>
    <w:basedOn w:val="Normal"/>
    <w:uiPriority w:val="4"/>
    <w:qFormat/>
    <w:rsid w:val="00FA4DB0"/>
    <w:pPr>
      <w:ind w:left="170"/>
    </w:pPr>
    <w:rPr>
      <w:b/>
      <w:color w:val="2C3B57" w:themeColor="text2"/>
    </w:rPr>
  </w:style>
  <w:style w:type="paragraph" w:styleId="ListParagraph">
    <w:name w:val="List Paragraph"/>
    <w:basedOn w:val="Normal"/>
    <w:uiPriority w:val="1"/>
    <w:qFormat/>
    <w:rsid w:val="00FA4DB0"/>
    <w:pPr>
      <w:numPr>
        <w:numId w:val="11"/>
      </w:numPr>
      <w:spacing w:before="80" w:line="360" w:lineRule="auto"/>
      <w:contextualSpacing/>
    </w:pPr>
    <w:rPr>
      <w:rFonts w:ascii="Gill Sans MT" w:hAnsi="Gill Sans MT" w:cs="Times New Roman (Body CS)"/>
      <w:caps/>
      <w:color w:val="000000" w:themeColor="text1"/>
      <w:sz w:val="22"/>
    </w:rPr>
  </w:style>
  <w:style w:type="character" w:styleId="PlaceholderText">
    <w:name w:val="Placeholder Text"/>
    <w:basedOn w:val="DefaultParagraphFont"/>
    <w:uiPriority w:val="99"/>
    <w:semiHidden/>
    <w:rsid w:val="00FA4DB0"/>
    <w:rPr>
      <w:color w:val="808080"/>
    </w:rPr>
  </w:style>
  <w:style w:type="character" w:styleId="Emphasis">
    <w:name w:val="Emphasis"/>
    <w:basedOn w:val="DefaultParagraphFont"/>
    <w:uiPriority w:val="20"/>
    <w:qFormat/>
    <w:rsid w:val="00DF1CB4"/>
    <w:rPr>
      <w:b/>
      <w:i w:val="0"/>
      <w:iCs/>
    </w:rPr>
  </w:style>
  <w:style w:type="paragraph" w:styleId="BodyText">
    <w:name w:val="Body Text"/>
    <w:basedOn w:val="Normal"/>
    <w:link w:val="BodyTextChar"/>
    <w:uiPriority w:val="1"/>
    <w:qFormat/>
    <w:rsid w:val="00B30F6C"/>
    <w:pPr>
      <w:widowControl w:val="0"/>
      <w:autoSpaceDE w:val="0"/>
      <w:autoSpaceDN w:val="0"/>
    </w:pPr>
    <w:rPr>
      <w:rFonts w:ascii="Tahoma" w:eastAsia="Tahoma" w:hAnsi="Tahoma" w:cs="Tahoma"/>
      <w:sz w:val="16"/>
      <w:szCs w:val="16"/>
    </w:rPr>
  </w:style>
  <w:style w:type="character" w:customStyle="1" w:styleId="BodyTextChar">
    <w:name w:val="Body Text Char"/>
    <w:basedOn w:val="DefaultParagraphFont"/>
    <w:link w:val="BodyText"/>
    <w:uiPriority w:val="1"/>
    <w:rsid w:val="00B30F6C"/>
    <w:rPr>
      <w:rFonts w:ascii="Tahoma" w:eastAsia="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1206672">
      <w:bodyDiv w:val="1"/>
      <w:marLeft w:val="0"/>
      <w:marRight w:val="0"/>
      <w:marTop w:val="0"/>
      <w:marBottom w:val="0"/>
      <w:divBdr>
        <w:top w:val="none" w:sz="0" w:space="0" w:color="auto"/>
        <w:left w:val="none" w:sz="0" w:space="0" w:color="auto"/>
        <w:bottom w:val="none" w:sz="0" w:space="0" w:color="auto"/>
        <w:right w:val="none" w:sz="0" w:space="0" w:color="auto"/>
      </w:divBdr>
    </w:div>
    <w:div w:id="936014756">
      <w:bodyDiv w:val="1"/>
      <w:marLeft w:val="0"/>
      <w:marRight w:val="0"/>
      <w:marTop w:val="0"/>
      <w:marBottom w:val="0"/>
      <w:divBdr>
        <w:top w:val="none" w:sz="0" w:space="0" w:color="auto"/>
        <w:left w:val="none" w:sz="0" w:space="0" w:color="auto"/>
        <w:bottom w:val="none" w:sz="0" w:space="0" w:color="auto"/>
        <w:right w:val="none" w:sz="0" w:space="0" w:color="auto"/>
      </w:divBdr>
    </w:div>
    <w:div w:id="1554390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linkedin.com/company/trailiqueinfotech/"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ishas.tcs\AppData\Roaming\Microsoft\Templates\Organized%20modern%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7ADA643865A403FACDE22285843240C"/>
        <w:category>
          <w:name w:val="General"/>
          <w:gallery w:val="placeholder"/>
        </w:category>
        <w:types>
          <w:type w:val="bbPlcHdr"/>
        </w:types>
        <w:behaviors>
          <w:behavior w:val="content"/>
        </w:behaviors>
        <w:guid w:val="{00B49219-16E2-49CA-8CCD-6C6C63C96263}"/>
      </w:docPartPr>
      <w:docPartBody>
        <w:p w:rsidR="00C1161B" w:rsidRDefault="007140D8">
          <w:pPr>
            <w:pStyle w:val="57ADA643865A403FACDE22285843240C"/>
          </w:pPr>
          <w:r w:rsidRPr="005F5561">
            <w:t>Objective</w:t>
          </w:r>
        </w:p>
      </w:docPartBody>
    </w:docPart>
    <w:docPart>
      <w:docPartPr>
        <w:name w:val="DDE68FC889234F439D2FA4439C027566"/>
        <w:category>
          <w:name w:val="General"/>
          <w:gallery w:val="placeholder"/>
        </w:category>
        <w:types>
          <w:type w:val="bbPlcHdr"/>
        </w:types>
        <w:behaviors>
          <w:behavior w:val="content"/>
        </w:behaviors>
        <w:guid w:val="{424549D2-43D8-4546-B69D-24CE6AD3B19A}"/>
      </w:docPartPr>
      <w:docPartBody>
        <w:p w:rsidR="00E8278E" w:rsidRDefault="00DB0D5C" w:rsidP="00DB0D5C">
          <w:pPr>
            <w:pStyle w:val="DDE68FC889234F439D2FA4439C027566"/>
          </w:pPr>
          <w:r w:rsidRPr="00AD0DDD">
            <w:t>Education</w:t>
          </w:r>
        </w:p>
      </w:docPartBody>
    </w:docPart>
    <w:docPart>
      <w:docPartPr>
        <w:name w:val="EDC03F7E16BA4966A5EC07059E03D6B7"/>
        <w:category>
          <w:name w:val="General"/>
          <w:gallery w:val="placeholder"/>
        </w:category>
        <w:types>
          <w:type w:val="bbPlcHdr"/>
        </w:types>
        <w:behaviors>
          <w:behavior w:val="content"/>
        </w:behaviors>
        <w:guid w:val="{39EA34EB-A088-4DBC-9208-60AA76896C5E}"/>
      </w:docPartPr>
      <w:docPartBody>
        <w:p w:rsidR="00E8278E" w:rsidRDefault="00DB0D5C" w:rsidP="00DB0D5C">
          <w:pPr>
            <w:pStyle w:val="EDC03F7E16BA4966A5EC07059E03D6B7"/>
          </w:pPr>
          <w:r w:rsidRPr="00A520FA">
            <w:rPr>
              <w:noProof/>
              <w:lang w:eastAsia="en-AU"/>
            </w:rPr>
            <w:t>KEY SKILLS</w:t>
          </w:r>
        </w:p>
      </w:docPartBody>
    </w:docPart>
    <w:docPart>
      <w:docPartPr>
        <w:name w:val="90AE138403AD4969B289B91CFD161B4A"/>
        <w:category>
          <w:name w:val="General"/>
          <w:gallery w:val="placeholder"/>
        </w:category>
        <w:types>
          <w:type w:val="bbPlcHdr"/>
        </w:types>
        <w:behaviors>
          <w:behavior w:val="content"/>
        </w:behaviors>
        <w:guid w:val="{830E55CB-4E4E-4627-B1A2-F7B28C0559F5}"/>
      </w:docPartPr>
      <w:docPartBody>
        <w:p w:rsidR="00E8278E" w:rsidRDefault="00DB0D5C" w:rsidP="00DB0D5C">
          <w:pPr>
            <w:pStyle w:val="90AE138403AD4969B289B91CFD161B4A"/>
          </w:pPr>
          <w:r w:rsidRPr="00560EA0">
            <w:t>Experience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angal">
    <w:altName w:val="Courier New"/>
    <w:panose1 w:val="00000400000000000000"/>
    <w:charset w:val="00"/>
    <w:family w:val="roman"/>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Times New Roman (Headings CS)">
    <w:altName w:val="Times New Roman"/>
    <w:charset w:val="00"/>
    <w:family w:val="roman"/>
    <w:pitch w:val="default"/>
  </w:font>
  <w:font w:name="Gill Sans MT">
    <w:panose1 w:val="020B0502020104020203"/>
    <w:charset w:val="00"/>
    <w:family w:val="swiss"/>
    <w:pitch w:val="variable"/>
    <w:sig w:usb0="00000007" w:usb1="00000000" w:usb2="00000000" w:usb3="00000000" w:csb0="00000003" w:csb1="00000000"/>
  </w:font>
  <w:font w:name="Times New Roman (Body CS)">
    <w:altName w:val="Times New Roman"/>
    <w:charset w:val="00"/>
    <w:family w:val="roman"/>
    <w:pitch w:val="default"/>
  </w:font>
  <w:font w:name="RobotoSlab-Regular">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Helevit">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2A72CA"/>
    <w:multiLevelType w:val="hybridMultilevel"/>
    <w:tmpl w:val="1040BCF8"/>
    <w:lvl w:ilvl="0" w:tplc="A7EA5B54">
      <w:start w:val="1"/>
      <w:numFmt w:val="bullet"/>
      <w:pStyle w:val="ListParagraph"/>
      <w:lvlText w:val=""/>
      <w:lvlJc w:val="left"/>
      <w:pPr>
        <w:ind w:left="833"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168E"/>
    <w:rsid w:val="00032736"/>
    <w:rsid w:val="001363BD"/>
    <w:rsid w:val="002025AF"/>
    <w:rsid w:val="0043748C"/>
    <w:rsid w:val="0045168E"/>
    <w:rsid w:val="005C2AB9"/>
    <w:rsid w:val="007140D8"/>
    <w:rsid w:val="007A5F3E"/>
    <w:rsid w:val="00840C00"/>
    <w:rsid w:val="00896ABD"/>
    <w:rsid w:val="008A21D8"/>
    <w:rsid w:val="009D23FC"/>
    <w:rsid w:val="00C1161B"/>
    <w:rsid w:val="00C46C1C"/>
    <w:rsid w:val="00C71357"/>
    <w:rsid w:val="00DB0D5C"/>
    <w:rsid w:val="00E8278E"/>
    <w:rsid w:val="00F142C3"/>
    <w:rsid w:val="00F7335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2"/>
        <w:szCs w:val="22"/>
        <w:lang w:val="en-IN" w:eastAsia="en-IN"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6"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7ADA643865A403FACDE22285843240C">
    <w:name w:val="57ADA643865A403FACDE22285843240C"/>
  </w:style>
  <w:style w:type="paragraph" w:styleId="ListParagraph">
    <w:name w:val="List Paragraph"/>
    <w:basedOn w:val="Normal"/>
    <w:uiPriority w:val="6"/>
    <w:qFormat/>
    <w:pPr>
      <w:numPr>
        <w:numId w:val="1"/>
      </w:numPr>
      <w:spacing w:before="80" w:after="0" w:line="360" w:lineRule="auto"/>
      <w:ind w:left="527" w:hanging="357"/>
      <w:contextualSpacing/>
    </w:pPr>
    <w:rPr>
      <w:rFonts w:ascii="Gill Sans MT" w:eastAsiaTheme="minorHAnsi" w:hAnsi="Gill Sans MT" w:cs="Times New Roman (Body CS)"/>
      <w:caps/>
      <w:color w:val="000000" w:themeColor="text1"/>
      <w:kern w:val="0"/>
      <w:szCs w:val="24"/>
      <w:lang w:val="en-US" w:eastAsia="en-US"/>
      <w14:ligatures w14:val="none"/>
    </w:rPr>
  </w:style>
  <w:style w:type="paragraph" w:customStyle="1" w:styleId="DDE68FC889234F439D2FA4439C027566">
    <w:name w:val="DDE68FC889234F439D2FA4439C027566"/>
    <w:rsid w:val="00DB0D5C"/>
    <w:rPr>
      <w:kern w:val="0"/>
      <w:lang w:val="en-US" w:eastAsia="en-US"/>
      <w14:ligatures w14:val="none"/>
    </w:rPr>
  </w:style>
  <w:style w:type="paragraph" w:customStyle="1" w:styleId="EDC03F7E16BA4966A5EC07059E03D6B7">
    <w:name w:val="EDC03F7E16BA4966A5EC07059E03D6B7"/>
    <w:rsid w:val="00DB0D5C"/>
    <w:rPr>
      <w:kern w:val="0"/>
      <w:lang w:val="en-US" w:eastAsia="en-US"/>
      <w14:ligatures w14:val="none"/>
    </w:rPr>
  </w:style>
  <w:style w:type="paragraph" w:customStyle="1" w:styleId="90AE138403AD4969B289B91CFD161B4A">
    <w:name w:val="90AE138403AD4969B289B91CFD161B4A"/>
    <w:rsid w:val="00DB0D5C"/>
    <w:rPr>
      <w:kern w:val="0"/>
      <w:lang w:val="en-US" w:eastAsia="en-US"/>
      <w14:ligatures w14:val="none"/>
    </w:rPr>
  </w:style>
  <w:style w:type="paragraph" w:customStyle="1" w:styleId="8573AD4E0307485089E65CCDB113E32E">
    <w:name w:val="8573AD4E0307485089E65CCDB113E32E"/>
    <w:rsid w:val="005C2AB9"/>
    <w:rPr>
      <w:kern w:val="0"/>
      <w:lang w:val="en-US"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ModernResume">
  <a:themeElements>
    <a:clrScheme name="ModernResume 1">
      <a:dk1>
        <a:srgbClr val="000000"/>
      </a:dk1>
      <a:lt1>
        <a:srgbClr val="FFFFFF"/>
      </a:lt1>
      <a:dk2>
        <a:srgbClr val="2C3B57"/>
      </a:dk2>
      <a:lt2>
        <a:srgbClr val="CADEE5"/>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1">
      <a:majorFont>
        <a:latin typeface="Franklin Gothic Medium"/>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ModernResume" id="{B79958AF-6D2F-8E47-B31C-9D77199320A6}" vid="{735B7FF7-6B85-2E43-9A7F-201390A7BE52}"/>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ff8d5bb4-75e0-48de-a2af-e8317831867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E9AD2544EA5ED4FBE3E7B883C3E929A" ma:contentTypeVersion="13" ma:contentTypeDescription="Create a new document." ma:contentTypeScope="" ma:versionID="01d65f819ae9a5acb6257cb1a51ecbe3">
  <xsd:schema xmlns:xsd="http://www.w3.org/2001/XMLSchema" xmlns:xs="http://www.w3.org/2001/XMLSchema" xmlns:p="http://schemas.microsoft.com/office/2006/metadata/properties" xmlns:ns3="f8255438-53aa-45fa-8a77-9b9af83633c8" xmlns:ns4="ff8d5bb4-75e0-48de-a2af-e83178318677" targetNamespace="http://schemas.microsoft.com/office/2006/metadata/properties" ma:root="true" ma:fieldsID="c1d28354868e26e8aaff5662c77ec534" ns3:_="" ns4:_="">
    <xsd:import namespace="f8255438-53aa-45fa-8a77-9b9af83633c8"/>
    <xsd:import namespace="ff8d5bb4-75e0-48de-a2af-e8317831867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_activity" minOccurs="0"/>
                <xsd:element ref="ns4:MediaServiceObjectDetectorVersions" minOccurs="0"/>
                <xsd:element ref="ns4:MediaServiceSearchProperties" minOccurs="0"/>
                <xsd:element ref="ns4:MediaServiceDateTaken" minOccurs="0"/>
                <xsd:element ref="ns4:MediaServiceSystemTags"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255438-53aa-45fa-8a77-9b9af83633c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f8d5bb4-75e0-48de-a2af-e8317831867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_activity" ma:index="13" nillable="true" ma:displayName="_activity" ma:hidden="true" ma:internalName="_activity">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ED917E-6B3F-4995-8090-FD9CFEE66038}">
  <ds:schemaRefs>
    <ds:schemaRef ds:uri="http://schemas.microsoft.com/sharepoint/v3/contenttype/forms"/>
  </ds:schemaRefs>
</ds:datastoreItem>
</file>

<file path=customXml/itemProps2.xml><?xml version="1.0" encoding="utf-8"?>
<ds:datastoreItem xmlns:ds="http://schemas.openxmlformats.org/officeDocument/2006/customXml" ds:itemID="{F1735428-6F95-4096-840F-2DD96B16B624}">
  <ds:schemaRefs>
    <ds:schemaRef ds:uri="http://schemas.microsoft.com/office/2006/metadata/properties"/>
    <ds:schemaRef ds:uri="http://schemas.microsoft.com/office/infopath/2007/PartnerControls"/>
    <ds:schemaRef ds:uri="ff8d5bb4-75e0-48de-a2af-e83178318677"/>
  </ds:schemaRefs>
</ds:datastoreItem>
</file>

<file path=customXml/itemProps3.xml><?xml version="1.0" encoding="utf-8"?>
<ds:datastoreItem xmlns:ds="http://schemas.openxmlformats.org/officeDocument/2006/customXml" ds:itemID="{FB08D47A-FEE0-4C2E-A53D-9F2D4E63A5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255438-53aa-45fa-8a77-9b9af83633c8"/>
    <ds:schemaRef ds:uri="ff8d5bb4-75e0-48de-a2af-e831783186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01A7EEF-D756-43C9-B82E-65F11ED15C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Organized modern resume</Template>
  <TotalTime>0</TotalTime>
  <Pages>2</Pages>
  <Words>354</Words>
  <Characters>2019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2024-07-31T17:18:00Z</dcterms:created>
  <dcterms:modified xsi:type="dcterms:W3CDTF">2025-06-23T06:21:00Z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0x0101003E9AD2544EA5ED4FBE3E7B883C3E929A</vt:lpwstr>
  </property>
</Properties>
</file>